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13BE47" w14:textId="5F23B667" w:rsidR="007B5161" w:rsidRDefault="007B5161" w:rsidP="00470138">
      <w:pPr>
        <w:pStyle w:val="Heading1"/>
        <w:spacing w:after="240" w:line="240" w:lineRule="auto"/>
        <w:rPr>
          <w:sz w:val="40"/>
        </w:rPr>
      </w:pPr>
      <w:bookmarkStart w:id="0" w:name="_GoBack"/>
      <w:bookmarkEnd w:id="0"/>
      <w:r w:rsidRPr="007B5161">
        <w:rPr>
          <w:sz w:val="40"/>
        </w:rPr>
        <w:t xml:space="preserve">Smarter Balanced Builds on Success </w:t>
      </w:r>
      <w:r w:rsidR="00470138">
        <w:rPr>
          <w:sz w:val="40"/>
        </w:rPr>
        <w:br/>
      </w:r>
      <w:r w:rsidRPr="007B5161">
        <w:rPr>
          <w:sz w:val="40"/>
        </w:rPr>
        <w:t>with Enhanced Features</w:t>
      </w:r>
      <w:r w:rsidR="002C1B29">
        <w:rPr>
          <w:sz w:val="40"/>
        </w:rPr>
        <w:t xml:space="preserve"> and Flexibility</w:t>
      </w:r>
    </w:p>
    <w:p w14:paraId="3045587B" w14:textId="69089069" w:rsidR="002C1B29" w:rsidRPr="00B87104" w:rsidRDefault="002C1B29" w:rsidP="002C1B29">
      <w:r w:rsidRPr="00CE389B">
        <w:t>Smarter Balanced is committed to continuously improving its assessment system. As a Consortium governed by</w:t>
      </w:r>
      <w:r w:rsidRPr="00B87104">
        <w:t xml:space="preserve"> its members, </w:t>
      </w:r>
      <w:r>
        <w:t>Smarter Balanced</w:t>
      </w:r>
      <w:r w:rsidRPr="00B87104">
        <w:t xml:space="preserve"> welcome</w:t>
      </w:r>
      <w:r>
        <w:t>s</w:t>
      </w:r>
      <w:r w:rsidRPr="00B87104">
        <w:t xml:space="preserve"> feedback from members and work</w:t>
      </w:r>
      <w:r w:rsidR="00CE389B">
        <w:t>s</w:t>
      </w:r>
      <w:r w:rsidRPr="00B87104">
        <w:t xml:space="preserve"> towar</w:t>
      </w:r>
      <w:r w:rsidR="00CE389B">
        <w:t>d</w:t>
      </w:r>
      <w:r w:rsidRPr="00B87104">
        <w:t xml:space="preserve"> consensus about ways to improve the </w:t>
      </w:r>
      <w:r w:rsidR="0047178B">
        <w:t>system</w:t>
      </w:r>
      <w:r w:rsidRPr="00B87104">
        <w:t xml:space="preserve">. </w:t>
      </w:r>
    </w:p>
    <w:p w14:paraId="6F602DCA" w14:textId="0898EF94" w:rsidR="002C1B29" w:rsidRPr="00B87104" w:rsidRDefault="002C1B29" w:rsidP="002C1B29">
      <w:r w:rsidRPr="00B87104">
        <w:t xml:space="preserve">After the first operational year, Consortium members reviewed all aspects of the assessment system and proposed a holistic set of changes to be applied to </w:t>
      </w:r>
      <w:r w:rsidR="00CE389B">
        <w:t>future test</w:t>
      </w:r>
      <w:r w:rsidRPr="00B87104">
        <w:t xml:space="preserve"> administratio</w:t>
      </w:r>
      <w:bookmarkStart w:id="1" w:name="page1"/>
      <w:bookmarkEnd w:id="1"/>
      <w:r w:rsidRPr="00B87104">
        <w:t xml:space="preserve">n. With additional staff analysis, these enhancements were approved by Smarter </w:t>
      </w:r>
      <w:r>
        <w:t xml:space="preserve">Balanced </w:t>
      </w:r>
      <w:r w:rsidRPr="00B87104">
        <w:t>member</w:t>
      </w:r>
      <w:r>
        <w:t>s</w:t>
      </w:r>
      <w:r w:rsidRPr="00B87104">
        <w:t xml:space="preserve"> and will improve the assessment system to provide a better experience for students, a more integrated system for teachers, and additional information for parents.</w:t>
      </w:r>
    </w:p>
    <w:p w14:paraId="306F1354" w14:textId="77777777" w:rsidR="002C1B29" w:rsidRPr="002C1B29" w:rsidRDefault="002C1B29" w:rsidP="002C1B29">
      <w:pPr>
        <w:sectPr w:rsidR="002C1B29" w:rsidRPr="002C1B29" w:rsidSect="007B5161">
          <w:headerReference w:type="first" r:id="rId8"/>
          <w:footerReference w:type="first" r:id="rId9"/>
          <w:pgSz w:w="12240" w:h="15840"/>
          <w:pgMar w:top="2340" w:right="792" w:bottom="1440" w:left="792" w:header="720" w:footer="720" w:gutter="0"/>
          <w:cols w:space="720"/>
          <w:titlePg/>
          <w:docGrid w:linePitch="360"/>
        </w:sectPr>
      </w:pPr>
    </w:p>
    <w:p w14:paraId="50777420" w14:textId="79074A76" w:rsidR="007B5161" w:rsidRDefault="004D1CAD" w:rsidP="007B5161">
      <w:pPr>
        <w:pStyle w:val="Heading2"/>
        <w:jc w:val="both"/>
      </w:pPr>
      <w:r>
        <w:lastRenderedPageBreak/>
        <w:t>Test administration f</w:t>
      </w:r>
      <w:r w:rsidR="007B5161">
        <w:t>lexibility</w:t>
      </w:r>
    </w:p>
    <w:p w14:paraId="117C08B0" w14:textId="77777777" w:rsidR="004D1CAD" w:rsidRDefault="00027995" w:rsidP="004D1CAD">
      <w:pPr>
        <w:pStyle w:val="ListParagraph"/>
      </w:pPr>
      <w:r>
        <w:t xml:space="preserve">The Smarter Balanced model gives members the flexibility to </w:t>
      </w:r>
      <w:r w:rsidR="007B5161" w:rsidRPr="007B5161">
        <w:t>administer the assessment in way</w:t>
      </w:r>
      <w:r w:rsidR="001B7D44">
        <w:t xml:space="preserve">s that best </w:t>
      </w:r>
      <w:r w:rsidR="001B7D44" w:rsidRPr="004D1CAD">
        <w:t>meet</w:t>
      </w:r>
      <w:r w:rsidR="001B7D44">
        <w:t xml:space="preserve"> </w:t>
      </w:r>
      <w:r w:rsidR="007B5161" w:rsidRPr="007B5161">
        <w:t xml:space="preserve">their needs. </w:t>
      </w:r>
      <w:r>
        <w:t xml:space="preserve">For instance, members choose their own vendor to deliver, score, and report the assessment. </w:t>
      </w:r>
    </w:p>
    <w:p w14:paraId="4ACC71D4" w14:textId="6E991DD8" w:rsidR="00C46B55" w:rsidRDefault="004D1CAD" w:rsidP="004D1CAD">
      <w:pPr>
        <w:pStyle w:val="ListParagraph"/>
      </w:pPr>
      <w:r>
        <w:t>S</w:t>
      </w:r>
      <w:r w:rsidR="00C46B55">
        <w:t xml:space="preserve">tate agency staff and educators </w:t>
      </w:r>
      <w:r w:rsidR="002C1B29">
        <w:t>reviewed</w:t>
      </w:r>
      <w:r w:rsidR="007B5161" w:rsidRPr="007B5161">
        <w:t xml:space="preserve"> the </w:t>
      </w:r>
      <w:r w:rsidR="00C46B55">
        <w:t xml:space="preserve">performance tasks </w:t>
      </w:r>
      <w:r w:rsidR="002C1B29">
        <w:t>and determined they</w:t>
      </w:r>
      <w:r w:rsidR="00027995">
        <w:t xml:space="preserve"> could stand on their own without a classroom activity. Classroom activities are 30-</w:t>
      </w:r>
      <w:r w:rsidR="00027995" w:rsidRPr="007B5161">
        <w:t>minute pre-test sessions</w:t>
      </w:r>
      <w:r w:rsidR="00027995">
        <w:t xml:space="preserve"> </w:t>
      </w:r>
      <w:r w:rsidR="00027995" w:rsidRPr="007B5161">
        <w:t>in which teachers discuss the context of the performance task</w:t>
      </w:r>
      <w:r w:rsidR="00027995">
        <w:t xml:space="preserve"> with students.</w:t>
      </w:r>
      <w:r w:rsidR="002C1B29">
        <w:t xml:space="preserve"> </w:t>
      </w:r>
    </w:p>
    <w:p w14:paraId="7AC5984C" w14:textId="08D713B1" w:rsidR="00057940" w:rsidRDefault="00057940" w:rsidP="00C46B55">
      <w:pPr>
        <w:pStyle w:val="ListParagraph"/>
      </w:pPr>
      <w:r>
        <w:t xml:space="preserve">Reviewers also determined that the </w:t>
      </w:r>
      <w:r w:rsidR="004D1CAD">
        <w:t xml:space="preserve">text and graphics of the </w:t>
      </w:r>
      <w:r>
        <w:t xml:space="preserve">performance </w:t>
      </w:r>
      <w:r w:rsidR="004D1CAD" w:rsidRPr="004D1CAD">
        <w:t>tasks</w:t>
      </w:r>
      <w:r>
        <w:t xml:space="preserve"> provide students sufficient r</w:t>
      </w:r>
      <w:r w:rsidR="004D1CAD">
        <w:t>esources. In addition, students</w:t>
      </w:r>
      <w:r>
        <w:t xml:space="preserve"> have access to resources (language glossaries, dictionaries, etc.) in the performance tasks. </w:t>
      </w:r>
    </w:p>
    <w:p w14:paraId="783A59FF" w14:textId="3877EBCF" w:rsidR="007B5161" w:rsidRPr="00B9245B" w:rsidRDefault="00294631" w:rsidP="00C46B55">
      <w:pPr>
        <w:pStyle w:val="ListParagraph"/>
        <w:rPr>
          <w:spacing w:val="-5"/>
        </w:rPr>
      </w:pPr>
      <w:r w:rsidRPr="00B9245B">
        <w:rPr>
          <w:spacing w:val="-5"/>
        </w:rPr>
        <w:t>In 2015–</w:t>
      </w:r>
      <w:r w:rsidR="007B5161" w:rsidRPr="00B9245B">
        <w:rPr>
          <w:spacing w:val="-5"/>
        </w:rPr>
        <w:t xml:space="preserve">16, </w:t>
      </w:r>
      <w:r w:rsidR="004D1CAD" w:rsidRPr="00B9245B">
        <w:rPr>
          <w:spacing w:val="-5"/>
        </w:rPr>
        <w:t>members</w:t>
      </w:r>
      <w:r w:rsidR="00C46B55" w:rsidRPr="00B9245B">
        <w:rPr>
          <w:spacing w:val="-5"/>
        </w:rPr>
        <w:t xml:space="preserve"> </w:t>
      </w:r>
      <w:r w:rsidR="002C1B29" w:rsidRPr="00B9245B">
        <w:rPr>
          <w:spacing w:val="-5"/>
        </w:rPr>
        <w:t>will have</w:t>
      </w:r>
      <w:r w:rsidR="00C46B55" w:rsidRPr="00B9245B">
        <w:rPr>
          <w:spacing w:val="-5"/>
        </w:rPr>
        <w:t xml:space="preserve"> the flexibility to decide whether the classroom activity will</w:t>
      </w:r>
      <w:r w:rsidR="007B5161" w:rsidRPr="00B9245B">
        <w:rPr>
          <w:spacing w:val="-5"/>
        </w:rPr>
        <w:t xml:space="preserve"> be required</w:t>
      </w:r>
      <w:r w:rsidR="009F13B4" w:rsidRPr="00B9245B">
        <w:rPr>
          <w:spacing w:val="-5"/>
        </w:rPr>
        <w:t xml:space="preserve"> or optional</w:t>
      </w:r>
      <w:r w:rsidR="007B5161" w:rsidRPr="00B9245B">
        <w:rPr>
          <w:spacing w:val="-5"/>
        </w:rPr>
        <w:t xml:space="preserve"> in </w:t>
      </w:r>
      <w:r w:rsidR="00CE389B" w:rsidRPr="00B9245B">
        <w:rPr>
          <w:spacing w:val="-5"/>
        </w:rPr>
        <w:t xml:space="preserve">their state or territory for the </w:t>
      </w:r>
      <w:r w:rsidR="007B5161" w:rsidRPr="00B9245B">
        <w:rPr>
          <w:spacing w:val="-5"/>
        </w:rPr>
        <w:t>Englis</w:t>
      </w:r>
      <w:r w:rsidR="00C46B55" w:rsidRPr="00B9245B">
        <w:rPr>
          <w:spacing w:val="-5"/>
        </w:rPr>
        <w:t xml:space="preserve">h-language arts </w:t>
      </w:r>
      <w:r w:rsidR="009F13B4" w:rsidRPr="00B9245B">
        <w:rPr>
          <w:spacing w:val="-5"/>
        </w:rPr>
        <w:t>and/</w:t>
      </w:r>
      <w:r w:rsidR="00C46B55" w:rsidRPr="00B9245B">
        <w:rPr>
          <w:spacing w:val="-5"/>
        </w:rPr>
        <w:t>or mathematics</w:t>
      </w:r>
      <w:r w:rsidR="00CE389B" w:rsidRPr="00B9245B">
        <w:rPr>
          <w:spacing w:val="-5"/>
        </w:rPr>
        <w:t xml:space="preserve"> assessments</w:t>
      </w:r>
      <w:r w:rsidR="00C46B55" w:rsidRPr="00B9245B">
        <w:rPr>
          <w:spacing w:val="-5"/>
        </w:rPr>
        <w:t>.</w:t>
      </w:r>
    </w:p>
    <w:p w14:paraId="22F9F6B5" w14:textId="379B3A61" w:rsidR="007B5161" w:rsidRPr="007B5161" w:rsidRDefault="009F13B4" w:rsidP="007B5161">
      <w:pPr>
        <w:pStyle w:val="ListParagraph"/>
      </w:pPr>
      <w:r>
        <w:t xml:space="preserve">Removing the classroom activities </w:t>
      </w:r>
      <w:r w:rsidR="00C46B55">
        <w:t>will reduce th</w:t>
      </w:r>
      <w:r>
        <w:t>e</w:t>
      </w:r>
      <w:r w:rsidR="007B5161" w:rsidRPr="007B5161">
        <w:t xml:space="preserve"> length</w:t>
      </w:r>
      <w:r w:rsidR="00C46B55">
        <w:t xml:space="preserve"> of the test by up to </w:t>
      </w:r>
      <w:r w:rsidR="007B5161" w:rsidRPr="007B5161">
        <w:t xml:space="preserve">60 minutes. </w:t>
      </w:r>
    </w:p>
    <w:p w14:paraId="6EDBDDCA" w14:textId="77777777" w:rsidR="007B5161" w:rsidRDefault="007B5161" w:rsidP="00393C47">
      <w:pPr>
        <w:pStyle w:val="Heading2"/>
        <w:spacing w:before="240"/>
      </w:pPr>
      <w:r>
        <w:t>Better information</w:t>
      </w:r>
    </w:p>
    <w:p w14:paraId="03D886A6" w14:textId="2F7FDCAA" w:rsidR="007B5161" w:rsidRDefault="004D1CAD" w:rsidP="00393C47">
      <w:pPr>
        <w:pStyle w:val="ListParagraph"/>
        <w:keepLines/>
        <w:ind w:hanging="274"/>
      </w:pPr>
      <w:r>
        <w:t>A</w:t>
      </w:r>
      <w:r w:rsidR="007B5161">
        <w:t>lthough members determine their own timeline and format fo</w:t>
      </w:r>
      <w:r w:rsidR="00C46B55">
        <w:t>r reporting test scores, Smarter Balanced</w:t>
      </w:r>
      <w:r w:rsidR="007B5161">
        <w:t xml:space="preserve"> </w:t>
      </w:r>
      <w:r w:rsidR="009F13B4">
        <w:t xml:space="preserve">is collaborating with </w:t>
      </w:r>
      <w:r>
        <w:t>members</w:t>
      </w:r>
      <w:r w:rsidR="009F13B4">
        <w:t xml:space="preserve"> to create new </w:t>
      </w:r>
      <w:r w:rsidR="007B5161">
        <w:t xml:space="preserve">reports that give students, teachers, and parents more information about student learning. </w:t>
      </w:r>
    </w:p>
    <w:p w14:paraId="24B22FF3" w14:textId="62B09193" w:rsidR="00393C47" w:rsidRPr="004D1CAD" w:rsidRDefault="007B5161" w:rsidP="00393C47">
      <w:pPr>
        <w:pStyle w:val="ListParagraph"/>
        <w:ind w:hanging="274"/>
      </w:pPr>
      <w:r>
        <w:lastRenderedPageBreak/>
        <w:t xml:space="preserve">The </w:t>
      </w:r>
      <w:r w:rsidRPr="007B5161">
        <w:t>templates</w:t>
      </w:r>
      <w:r>
        <w:t xml:space="preserve"> provide additional informa</w:t>
      </w:r>
      <w:r w:rsidR="009F13B4">
        <w:t xml:space="preserve">tion about </w:t>
      </w:r>
      <w:r w:rsidR="009F13B4" w:rsidRPr="004D1CAD">
        <w:t>students’ writing performance.</w:t>
      </w:r>
    </w:p>
    <w:p w14:paraId="7E8760BA" w14:textId="6C8A7C00" w:rsidR="00D7017C" w:rsidRPr="004D1CAD" w:rsidRDefault="00D7017C" w:rsidP="00D7017C">
      <w:pPr>
        <w:pStyle w:val="ListParagraph"/>
        <w:ind w:hanging="274"/>
      </w:pPr>
      <w:r w:rsidRPr="004D1CAD">
        <w:t xml:space="preserve">Working with their service providers, </w:t>
      </w:r>
      <w:r w:rsidR="00B956D4" w:rsidRPr="004D1CAD">
        <w:t>members</w:t>
      </w:r>
      <w:r w:rsidRPr="004D1CAD">
        <w:t xml:space="preserve"> may make these reports available by </w:t>
      </w:r>
      <w:r w:rsidR="004D1CAD" w:rsidRPr="004D1CAD">
        <w:t>2016-</w:t>
      </w:r>
      <w:r w:rsidRPr="004D1CAD">
        <w:t>17.</w:t>
      </w:r>
    </w:p>
    <w:p w14:paraId="35473AA8" w14:textId="77777777" w:rsidR="002C1B29" w:rsidRPr="004D1CAD" w:rsidRDefault="002C1B29" w:rsidP="007B5161">
      <w:pPr>
        <w:pStyle w:val="Heading2"/>
        <w:rPr>
          <w:b w:val="0"/>
          <w:color w:val="595959" w:themeColor="text1" w:themeTint="A6"/>
          <w:sz w:val="20"/>
          <w:szCs w:val="20"/>
        </w:rPr>
      </w:pPr>
    </w:p>
    <w:p w14:paraId="62E6461B" w14:textId="54605FED" w:rsidR="007B5161" w:rsidRPr="007B5161" w:rsidRDefault="004D1CAD" w:rsidP="007B5161">
      <w:pPr>
        <w:pStyle w:val="Heading2"/>
        <w:rPr>
          <w:bCs/>
          <w:spacing w:val="-8"/>
        </w:rPr>
      </w:pPr>
      <w:r w:rsidRPr="004D1CAD">
        <w:rPr>
          <w:bCs/>
          <w:spacing w:val="-8"/>
        </w:rPr>
        <w:t>Helping</w:t>
      </w:r>
      <w:r>
        <w:rPr>
          <w:bCs/>
          <w:spacing w:val="-8"/>
        </w:rPr>
        <w:t xml:space="preserve"> teachers improve t</w:t>
      </w:r>
      <w:r w:rsidR="007B5161" w:rsidRPr="007B5161">
        <w:rPr>
          <w:bCs/>
          <w:spacing w:val="-8"/>
        </w:rPr>
        <w:t>heir practice</w:t>
      </w:r>
    </w:p>
    <w:p w14:paraId="371C68EE" w14:textId="77777777" w:rsidR="007B5161" w:rsidRPr="007B5161" w:rsidRDefault="007B5161" w:rsidP="007B5161">
      <w:pPr>
        <w:pStyle w:val="ListParagraph"/>
      </w:pPr>
      <w:r w:rsidRPr="007B5161">
        <w:t xml:space="preserve">The Smarter Balanced end-of-year test is just one of three components in a comprehensive assessment system designed to help educators improve teaching and learning. The Digital Library offers teachers thousands of educator-approved classroom tools and professional development resources. </w:t>
      </w:r>
    </w:p>
    <w:p w14:paraId="57F2343F" w14:textId="77777777" w:rsidR="007B5161" w:rsidRPr="007B5161" w:rsidRDefault="007B5161" w:rsidP="007B5161">
      <w:pPr>
        <w:pStyle w:val="ListParagraph"/>
      </w:pPr>
      <w:r w:rsidRPr="007B5161">
        <w:t xml:space="preserve">Interim assessments—optional and flexible tests available throughout the year—allow teachers to monitor student progress and adjust instruction. </w:t>
      </w:r>
    </w:p>
    <w:p w14:paraId="787C1253" w14:textId="4F943D72" w:rsidR="00D7017C" w:rsidRDefault="007B5161" w:rsidP="007B5161">
      <w:pPr>
        <w:pStyle w:val="ListParagraph"/>
      </w:pPr>
      <w:r w:rsidRPr="007B5161">
        <w:t>S</w:t>
      </w:r>
      <w:r w:rsidR="00D7017C">
        <w:t xml:space="preserve">marter Balanced is </w:t>
      </w:r>
      <w:r w:rsidR="0098158A">
        <w:t>creating links between student results from interim assessments and professional development resources in the Digital Library to increase student learning</w:t>
      </w:r>
      <w:r w:rsidR="00D7017C">
        <w:t xml:space="preserve">. </w:t>
      </w:r>
    </w:p>
    <w:p w14:paraId="0AE99B28" w14:textId="2DAC94C5" w:rsidR="0098158A" w:rsidRPr="0098158A" w:rsidRDefault="0098158A" w:rsidP="0098158A">
      <w:pPr>
        <w:pStyle w:val="Heading2"/>
        <w:spacing w:before="240"/>
      </w:pPr>
      <w:r>
        <w:t xml:space="preserve">Supporting </w:t>
      </w:r>
      <w:r w:rsidR="004D1CAD">
        <w:t>t</w:t>
      </w:r>
      <w:r w:rsidR="0047178B">
        <w:t>eacher</w:t>
      </w:r>
      <w:r>
        <w:t xml:space="preserve"> </w:t>
      </w:r>
      <w:r w:rsidR="004D1CAD">
        <w:t>p</w:t>
      </w:r>
      <w:r w:rsidR="0047178B">
        <w:t>reparation</w:t>
      </w:r>
    </w:p>
    <w:p w14:paraId="364B5005" w14:textId="77777777" w:rsidR="007B5161" w:rsidRPr="007B5161" w:rsidRDefault="007B5161" w:rsidP="007B5161">
      <w:pPr>
        <w:pStyle w:val="ListParagraph"/>
      </w:pPr>
      <w:r>
        <w:t xml:space="preserve">Our members believe it is important for teachers to be acquainted with the Digital Library as early in their </w:t>
      </w:r>
      <w:r w:rsidRPr="007B5161">
        <w:t xml:space="preserve">careers as possible. </w:t>
      </w:r>
    </w:p>
    <w:p w14:paraId="02499E1F" w14:textId="0C758B5F" w:rsidR="00294631" w:rsidRDefault="00FD6044" w:rsidP="000C6AF2">
      <w:pPr>
        <w:pStyle w:val="ListParagraph"/>
      </w:pPr>
      <w:r>
        <w:t xml:space="preserve">Members can make the </w:t>
      </w:r>
      <w:r w:rsidR="00BE59E8">
        <w:t xml:space="preserve">Digital Library available to public college and university faculty </w:t>
      </w:r>
      <w:r>
        <w:t xml:space="preserve">without an additional fee if the </w:t>
      </w:r>
      <w:r w:rsidR="00B956D4">
        <w:t>member</w:t>
      </w:r>
      <w:r>
        <w:t xml:space="preserve"> purchased the complete package. </w:t>
      </w:r>
      <w:r w:rsidR="00BE59E8">
        <w:t xml:space="preserve"> </w:t>
      </w:r>
    </w:p>
    <w:sectPr w:rsidR="00294631" w:rsidSect="00294631">
      <w:type w:val="continuous"/>
      <w:pgSz w:w="12240" w:h="15840"/>
      <w:pgMar w:top="2340" w:right="792" w:bottom="1440" w:left="792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66064E" w14:textId="77777777" w:rsidR="00575452" w:rsidRDefault="00575452" w:rsidP="000C6AF2">
      <w:r>
        <w:separator/>
      </w:r>
    </w:p>
  </w:endnote>
  <w:endnote w:type="continuationSeparator" w:id="0">
    <w:p w14:paraId="779B6F34" w14:textId="77777777" w:rsidR="00575452" w:rsidRDefault="00575452" w:rsidP="000C6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Menlo Bold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1BC9D" w14:textId="77777777" w:rsidR="00575452" w:rsidRDefault="0057545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CC9F4F8" wp14:editId="6AC7DAE2">
              <wp:simplePos x="0" y="0"/>
              <wp:positionH relativeFrom="page">
                <wp:align>center</wp:align>
              </wp:positionH>
              <wp:positionV relativeFrom="paragraph">
                <wp:posOffset>144145</wp:posOffset>
              </wp:positionV>
              <wp:extent cx="6972935" cy="289560"/>
              <wp:effectExtent l="0" t="0" r="12065" b="15240"/>
              <wp:wrapThrough wrapText="bothSides">
                <wp:wrapPolygon edited="0">
                  <wp:start x="16838" y="0"/>
                  <wp:lineTo x="0" y="1895"/>
                  <wp:lineTo x="0" y="15158"/>
                  <wp:lineTo x="16838" y="20842"/>
                  <wp:lineTo x="21559" y="20842"/>
                  <wp:lineTo x="21559" y="0"/>
                  <wp:lineTo x="16838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935" cy="289560"/>
                        <a:chOff x="0" y="4896"/>
                        <a:chExt cx="6982297" cy="28956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18" t="94147" r="25272" b="4343"/>
                        <a:stretch/>
                      </pic:blipFill>
                      <pic:spPr bwMode="auto">
                        <a:xfrm>
                          <a:off x="0" y="45720"/>
                          <a:ext cx="553910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6" name="Text Box 6"/>
                      <wps:cNvSpPr txBox="1"/>
                      <wps:spPr>
                        <a:xfrm>
                          <a:off x="5424806" y="4896"/>
                          <a:ext cx="1557491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4F5A2" w14:textId="77777777" w:rsidR="00575452" w:rsidRPr="000C6AF2" w:rsidRDefault="00575452" w:rsidP="007B5161">
                            <w:pPr>
                              <w:jc w:val="right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0C6AF2">
                              <w:rPr>
                                <w:sz w:val="18"/>
                              </w:rPr>
                              <w:t>www.SmarterBalanced.org</w:t>
                            </w:r>
                          </w:p>
                          <w:p w14:paraId="74F0001F" w14:textId="77777777" w:rsidR="00575452" w:rsidRPr="000C6AF2" w:rsidRDefault="00575452" w:rsidP="007B5161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7CC9F4F8" id="Group 4" o:spid="_x0000_s1026" style="position:absolute;margin-left:0;margin-top:11.35pt;width:549.05pt;height:22.8pt;z-index:251662336;mso-position-horizontal:center;mso-position-horizontal-relative:page;mso-width-relative:margin;mso-height-relative:margin" coordorigin=",48" coordsize="69822,2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457;width:55391;height:1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yeN/CAAAA2gAAAA8AAABkcnMvZG93bnJldi54bWxEj0+LwjAUxO8LfofwBG9r6qJLqUZRQfCg&#10;gn8u3h7Nsy0mL6XJavXTG0HY4zAzv2Ems9YacaPGV44VDPoJCOLc6YoLBafj6jsF4QOyRuOYFDzI&#10;w2za+Zpgpt2d93Q7hEJECPsMFZQh1JmUPi/Jou+7mjh6F9dYDFE2hdQN3iPcGvmTJL/SYsVxocSa&#10;liXl18OfVZBudvvnwmxNOqzqViduPjzrQqlet52PQQRqw3/4015rBSN4X4k3QE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cnjfwgAAANoAAAAPAAAAAAAAAAAAAAAAAJ8C&#10;AABkcnMvZG93bnJldi54bWxQSwUGAAAAAAQABAD3AAAAjgMAAAAA&#10;">
                <v:imagedata r:id="rId2" o:title="" croptop="61700f" cropbottom="2846f" cropleft="4337f" cropright="16562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4248;top:48;width:15574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iXroA&#10;AADaAAAADwAAAGRycy9kb3ducmV2LnhtbERPyQrCMBC9C/5DGMGbpgouVKOIonh1A49DM7alzaQ0&#10;0da/N4Lg8fH25bo1pXhR7XLLCkbDCARxYnXOqYLrZT+Yg3AeWWNpmRS8ycF61e0sMda24RO9zj4V&#10;IYRdjAoy76tYSpdkZNANbUUcuIetDfoA61TqGpsQbko5jqKpNJhzaMiwom1GSXF+mjDjXrRpNbs3&#10;prhNdrSRh8v1fVCq32s3CxCeWv8X/9xHrWAK3yvBD3L1A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1RfiXroAAADaAAAADwAAAAAAAAAAAAAAAACYAgAAZHJzL2Rvd25yZXYueG1s&#10;UEsFBgAAAAAEAAQA9QAAAH8DAAAAAA==&#10;" filled="f" stroked="f">
                <v:textbox inset=",,0,0">
                  <w:txbxContent>
                    <w:p w14:paraId="1024F5A2" w14:textId="77777777" w:rsidR="00393C47" w:rsidRPr="000C6AF2" w:rsidRDefault="00393C47" w:rsidP="007B5161">
                      <w:pPr>
                        <w:jc w:val="right"/>
                        <w:rPr>
                          <w:rFonts w:ascii="Times New Roman" w:hAnsi="Times New Roman"/>
                          <w:sz w:val="22"/>
                        </w:rPr>
                      </w:pPr>
                      <w:r w:rsidRPr="000C6AF2">
                        <w:rPr>
                          <w:sz w:val="18"/>
                        </w:rPr>
                        <w:t>www.SmarterBalanced.org</w:t>
                      </w:r>
                    </w:p>
                    <w:p w14:paraId="74F0001F" w14:textId="77777777" w:rsidR="00393C47" w:rsidRPr="000C6AF2" w:rsidRDefault="00393C47" w:rsidP="007B5161">
                      <w:pPr>
                        <w:jc w:val="right"/>
                        <w:rPr>
                          <w:sz w:val="18"/>
                        </w:rPr>
                      </w:pPr>
                    </w:p>
                  </w:txbxContent>
                </v:textbox>
              </v:shape>
              <w10:wrap type="through"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77B05" w14:textId="77777777" w:rsidR="00575452" w:rsidRDefault="00575452" w:rsidP="000C6AF2">
      <w:r>
        <w:separator/>
      </w:r>
    </w:p>
  </w:footnote>
  <w:footnote w:type="continuationSeparator" w:id="0">
    <w:p w14:paraId="0F5204A4" w14:textId="77777777" w:rsidR="00575452" w:rsidRDefault="00575452" w:rsidP="000C6A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FFAA1E" w14:textId="77777777" w:rsidR="00575452" w:rsidRDefault="00575452" w:rsidP="000C6AF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C53A113" wp14:editId="6F572240">
              <wp:simplePos x="0" y="0"/>
              <wp:positionH relativeFrom="page">
                <wp:align>center</wp:align>
              </wp:positionH>
              <wp:positionV relativeFrom="paragraph">
                <wp:posOffset>-114300</wp:posOffset>
              </wp:positionV>
              <wp:extent cx="6723380" cy="984250"/>
              <wp:effectExtent l="0" t="0" r="7620" b="6350"/>
              <wp:wrapThrough wrapText="bothSides">
                <wp:wrapPolygon edited="0">
                  <wp:start x="11261" y="0"/>
                  <wp:lineTo x="0" y="4459"/>
                  <wp:lineTo x="0" y="18395"/>
                  <wp:lineTo x="7834" y="18395"/>
                  <wp:lineTo x="7671" y="21182"/>
                  <wp:lineTo x="19340" y="21182"/>
                  <wp:lineTo x="19503" y="21182"/>
                  <wp:lineTo x="19992" y="18395"/>
                  <wp:lineTo x="20400" y="18395"/>
                  <wp:lineTo x="21380" y="11706"/>
                  <wp:lineTo x="21543" y="5574"/>
                  <wp:lineTo x="21543" y="3902"/>
                  <wp:lineTo x="20808" y="0"/>
                  <wp:lineTo x="11261" y="0"/>
                </wp:wrapPolygon>
              </wp:wrapThrough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23380" cy="984250"/>
                        <a:chOff x="0" y="0"/>
                        <a:chExt cx="6723380" cy="984250"/>
                      </a:xfrm>
                    </wpg:grpSpPr>
                    <pic:pic xmlns:pic="http://schemas.openxmlformats.org/drawingml/2006/picture">
                      <pic:nvPicPr>
                        <pic:cNvPr id="11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947"/>
                        <a:stretch/>
                      </pic:blipFill>
                      <pic:spPr bwMode="auto">
                        <a:xfrm>
                          <a:off x="1981200" y="0"/>
                          <a:ext cx="4742180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 descr="Macintosh HD:Users:bwalker:Dropbox:Smarter Balanced:Graphics:logos:SmarterBalanced_logo_RGB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28600"/>
                          <a:ext cx="19227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2B4ACFF8" id="Group 1" o:spid="_x0000_s1026" style="position:absolute;margin-left:0;margin-top:-9pt;width:529.4pt;height:77.5pt;z-index:251660288;mso-position-horizontal:center;mso-position-horizontal-relative:page" coordsize="67233,9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xAAAAAFJnaHRsb25nAAAFV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EiUAAAABAAAAoAAAADMAAAHgAABfoAAA&#10;EgkAGAAB/9j/7QAMQWRvYmVfQ00AAv/uAA5BZG9iZQBkgAAAAAH/2wCEAAwICAgJCAwJCQwRCwoL&#10;ERUPDAwPFRgTExUTExgRDAwMDAwMEQwMDAwMDAwMDAwMDAwMDAwMDAwMDAwMDAwMDAwBDQsLDQ4N&#10;EA4OEBQODg4UFA4ODg4UEQwMDAwMEREMDAwMDAwRDAwMDAwMDAwMDAwMDAwMDAwMDAwMDAwMDAwM&#10;DP/AABEIADM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BwQURCRQIQAABwcnRyQ01ZS0xhYiAH&#10;0AAHABoABQApADVhY3NwQVBQTAAAAABBREJFAAAAAAAAAAAAAAAAAAAAAQ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4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//4v/iSUNDX1BST0ZJTEUAAgl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T/4v/iSUNDX1BST0ZJ&#10;TEUAAwm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D/4v/iSUNDX1BST0ZJTEUABAk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M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T/4v/iSUNDX1BST0ZJTEUABQm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/4v/iSUNDX1BST0ZJTEUABgn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4v/iSUNDX1BS&#10;T0ZJTEUABwn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7/4v/iSUNDX1BST0ZJTEUACAk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Hw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QAAAAAL/2wCEAAEBAQEBAQEBAQEBAQEBAQEBAQEBAQEBAQEBAQECAQEBAQEBAgIC&#10;AgICAgICAgICAgIDAwMDAwMDAwMDAwMDAwMBAQEBAQEBAgEBAgMCAgIDAwMDAwMDAwMDAwMDAwMD&#10;AwMDAwMDAwMDAwMDAwMDAwMDAwMDAwMDAwMDAwMDAwMDA//AABQIAbEFVAQBEQACEQEDEQEEEQD/&#10;3QAEAKv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OBAEAAhEDEQQAAD8A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dzexPhf/oR/lzd9fKrtDESQdjb/wBlbaw3W+Gr6NHqdmbH&#10;3rvvE7dbOy09R/m6/NwVgKv+unoWFiHqJo1I5L7x9zjtIj2qSWPqQCafYKfmfs6FMO1fSbHNuNwO&#10;91AUH8KswFftav5D7T0XHKdkf3m7h2rsTB1AbD4nJVtTmamKQhMlk8bi6isFKrp+qKmaPkfR5R/R&#10;FJpk9nnQW6Md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9812;width:47421;height:9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10ITAAAAA2wAAAA8AAABkcnMvZG93bnJldi54bWxET01rwzAMvQ/2H4wGvS1O01LWNG4pYwu5&#10;rh3bVcRaHBbLIfaS9N/XhUFverxPFYfZdmKkwbeOFSyTFARx7XTLjYLP8/vzCwgfkDV2jknBhTwc&#10;9o8PBebaTfxB4yk0Ioawz1GBCaHPpfS1IYs+cT1x5H7cYDFEODRSDzjFcNvJLE030mLLscFgT6+G&#10;6t/Tn1WQmam0b+V6mnFcbatj+eW/S6vU4mk+7kAEmsNd/O+udJy/hNsv8QC5v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7XQhMAAAADbAAAADwAAAAAAAAAAAAAAAACfAgAA&#10;ZHJzL2Rvd25yZXYueG1sUEsFBgAAAAAEAAQA9wAAAIwDAAAAAA==&#10;">
                <v:imagedata r:id="rId3" o:title="" cropleft="20937f" chromakey="white"/>
                <v:path arrowok="t"/>
              </v:shape>
              <v:shape id="Picture 10" o:spid="_x0000_s1028" type="#_x0000_t75" alt="Macintosh HD:Users:bwalker:Dropbox:Smarter Balanced:Graphics:logos:SmarterBalanced_logo_RGB.jpg" style="position:absolute;top:2286;width:19227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2cHDAAAA2wAAAA8AAABkcnMvZG93bnJldi54bWxEj0GLwkAMhe8L/ochgrd1qoJI11EWURBP&#10;6gp6zHaybbGTqZ3R1n9vDsLeEt7Le1/my85V6kFNKD0bGA0TUMSZtyXnBk4/m88ZqBCRLVaeycCT&#10;AiwXvY85pta3fKDHMeZKQjikaKCIsU61DllBDsPQ18Si/fnGYZS1ybVtsJVwV+lxkky1w5KlocCa&#10;VgVl1+PdGRhv7HV22N+yC07W5/X217fV7mLMoN99f4GK1MV/8/t6awVf6OUXGUAv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fZwcMAAADbAAAADwAAAAAAAAAAAAAAAACf&#10;AgAAZHJzL2Rvd25yZXYueG1sUEsFBgAAAAAEAAQA9wAAAI8DAAAAAA==&#10;">
                <v:imagedata r:id="rId4" o:title="SmarterBalanced_logo_RGB"/>
                <v:path arrowok="t"/>
              </v:shape>
              <w10:wrap type="through"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8142E"/>
    <w:multiLevelType w:val="multilevel"/>
    <w:tmpl w:val="CDA840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02C63"/>
    <w:multiLevelType w:val="hybridMultilevel"/>
    <w:tmpl w:val="2A02E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610B3"/>
    <w:multiLevelType w:val="hybridMultilevel"/>
    <w:tmpl w:val="19E25206"/>
    <w:lvl w:ilvl="0" w:tplc="0F1AAAD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B77398"/>
    <w:multiLevelType w:val="hybridMultilevel"/>
    <w:tmpl w:val="CDA84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501063"/>
    <w:multiLevelType w:val="hybridMultilevel"/>
    <w:tmpl w:val="E8406F0C"/>
    <w:lvl w:ilvl="0" w:tplc="92ECD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2845C1"/>
    <w:multiLevelType w:val="multilevel"/>
    <w:tmpl w:val="E8406F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DF21C8"/>
    <w:multiLevelType w:val="hybridMultilevel"/>
    <w:tmpl w:val="778A8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C11759"/>
    <w:multiLevelType w:val="hybridMultilevel"/>
    <w:tmpl w:val="E8104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A642EB"/>
    <w:multiLevelType w:val="multilevel"/>
    <w:tmpl w:val="E8406F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AF2"/>
    <w:rsid w:val="00027995"/>
    <w:rsid w:val="00035121"/>
    <w:rsid w:val="00057940"/>
    <w:rsid w:val="000C6AF2"/>
    <w:rsid w:val="00127A3E"/>
    <w:rsid w:val="001B7D44"/>
    <w:rsid w:val="00294631"/>
    <w:rsid w:val="002C1B29"/>
    <w:rsid w:val="002E5EEA"/>
    <w:rsid w:val="00393C47"/>
    <w:rsid w:val="00470138"/>
    <w:rsid w:val="0047178B"/>
    <w:rsid w:val="004D1CAD"/>
    <w:rsid w:val="00575452"/>
    <w:rsid w:val="00794E69"/>
    <w:rsid w:val="007B5161"/>
    <w:rsid w:val="00874E96"/>
    <w:rsid w:val="0098158A"/>
    <w:rsid w:val="009F13B4"/>
    <w:rsid w:val="00AD3C26"/>
    <w:rsid w:val="00B9245B"/>
    <w:rsid w:val="00B956D4"/>
    <w:rsid w:val="00BE59E8"/>
    <w:rsid w:val="00C17A6F"/>
    <w:rsid w:val="00C46B55"/>
    <w:rsid w:val="00C474D0"/>
    <w:rsid w:val="00CE389B"/>
    <w:rsid w:val="00D36BF4"/>
    <w:rsid w:val="00D7017C"/>
    <w:rsid w:val="00F636B5"/>
    <w:rsid w:val="00FD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FA1F5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AF2"/>
    <w:pPr>
      <w:spacing w:after="240" w:line="276" w:lineRule="auto"/>
    </w:pPr>
    <w:rPr>
      <w:rFonts w:ascii="Arial" w:hAnsi="Arial"/>
      <w:color w:val="595959" w:themeColor="text1" w:themeTint="A6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6AF2"/>
    <w:pPr>
      <w:spacing w:after="360"/>
      <w:outlineLvl w:val="0"/>
    </w:pPr>
    <w:rPr>
      <w:color w:val="1F497D" w:themeColor="text2"/>
      <w:spacing w:val="-15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6AF2"/>
    <w:pPr>
      <w:spacing w:after="0"/>
      <w:outlineLvl w:val="1"/>
    </w:pPr>
    <w:rPr>
      <w:b/>
      <w:color w:val="43B02A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6AF2"/>
    <w:pPr>
      <w:spacing w:after="0"/>
      <w:outlineLvl w:val="2"/>
    </w:pPr>
    <w:rPr>
      <w:b/>
      <w:color w:val="808080" w:themeColor="background1" w:themeShade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A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6AF2"/>
  </w:style>
  <w:style w:type="paragraph" w:styleId="Footer">
    <w:name w:val="footer"/>
    <w:basedOn w:val="Normal"/>
    <w:link w:val="FooterChar"/>
    <w:uiPriority w:val="99"/>
    <w:unhideWhenUsed/>
    <w:rsid w:val="000C6A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AF2"/>
  </w:style>
  <w:style w:type="character" w:customStyle="1" w:styleId="Heading1Char">
    <w:name w:val="Heading 1 Char"/>
    <w:basedOn w:val="DefaultParagraphFont"/>
    <w:link w:val="Heading1"/>
    <w:uiPriority w:val="9"/>
    <w:rsid w:val="000C6AF2"/>
    <w:rPr>
      <w:rFonts w:ascii="Arial" w:hAnsi="Arial"/>
      <w:color w:val="1F497D" w:themeColor="text2"/>
      <w:spacing w:val="-15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0C6AF2"/>
    <w:rPr>
      <w:rFonts w:ascii="Arial" w:hAnsi="Arial"/>
      <w:b/>
      <w:color w:val="43B02A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C6AF2"/>
    <w:rPr>
      <w:rFonts w:ascii="Arial" w:hAnsi="Arial"/>
      <w:b/>
      <w:color w:val="808080" w:themeColor="background1" w:themeShade="80"/>
      <w:szCs w:val="20"/>
    </w:rPr>
  </w:style>
  <w:style w:type="paragraph" w:styleId="ListParagraph">
    <w:name w:val="List Paragraph"/>
    <w:basedOn w:val="Normal"/>
    <w:uiPriority w:val="34"/>
    <w:qFormat/>
    <w:rsid w:val="007B5161"/>
    <w:pPr>
      <w:numPr>
        <w:numId w:val="4"/>
      </w:numPr>
      <w:spacing w:after="60"/>
      <w:ind w:left="360" w:hanging="270"/>
    </w:pPr>
  </w:style>
  <w:style w:type="character" w:styleId="CommentReference">
    <w:name w:val="annotation reference"/>
    <w:basedOn w:val="DefaultParagraphFont"/>
    <w:uiPriority w:val="99"/>
    <w:semiHidden/>
    <w:unhideWhenUsed/>
    <w:rsid w:val="00D701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017C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017C"/>
    <w:rPr>
      <w:rFonts w:ascii="Arial" w:hAnsi="Arial"/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1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17C"/>
    <w:rPr>
      <w:rFonts w:ascii="Arial" w:hAnsi="Arial"/>
      <w:b/>
      <w:bCs/>
      <w:color w:val="595959" w:themeColor="text1" w:themeTint="A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1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7C"/>
    <w:rPr>
      <w:rFonts w:ascii="Segoe UI" w:hAnsi="Segoe UI" w:cs="Segoe UI"/>
      <w:color w:val="595959" w:themeColor="text1" w:themeTint="A6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AF2"/>
    <w:pPr>
      <w:spacing w:after="240" w:line="276" w:lineRule="auto"/>
    </w:pPr>
    <w:rPr>
      <w:rFonts w:ascii="Arial" w:hAnsi="Arial"/>
      <w:color w:val="595959" w:themeColor="text1" w:themeTint="A6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6AF2"/>
    <w:pPr>
      <w:spacing w:after="360"/>
      <w:outlineLvl w:val="0"/>
    </w:pPr>
    <w:rPr>
      <w:color w:val="1F497D" w:themeColor="text2"/>
      <w:spacing w:val="-15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6AF2"/>
    <w:pPr>
      <w:spacing w:after="0"/>
      <w:outlineLvl w:val="1"/>
    </w:pPr>
    <w:rPr>
      <w:b/>
      <w:color w:val="43B02A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6AF2"/>
    <w:pPr>
      <w:spacing w:after="0"/>
      <w:outlineLvl w:val="2"/>
    </w:pPr>
    <w:rPr>
      <w:b/>
      <w:color w:val="808080" w:themeColor="background1" w:themeShade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A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6AF2"/>
  </w:style>
  <w:style w:type="paragraph" w:styleId="Footer">
    <w:name w:val="footer"/>
    <w:basedOn w:val="Normal"/>
    <w:link w:val="FooterChar"/>
    <w:uiPriority w:val="99"/>
    <w:unhideWhenUsed/>
    <w:rsid w:val="000C6A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AF2"/>
  </w:style>
  <w:style w:type="character" w:customStyle="1" w:styleId="Heading1Char">
    <w:name w:val="Heading 1 Char"/>
    <w:basedOn w:val="DefaultParagraphFont"/>
    <w:link w:val="Heading1"/>
    <w:uiPriority w:val="9"/>
    <w:rsid w:val="000C6AF2"/>
    <w:rPr>
      <w:rFonts w:ascii="Arial" w:hAnsi="Arial"/>
      <w:color w:val="1F497D" w:themeColor="text2"/>
      <w:spacing w:val="-15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0C6AF2"/>
    <w:rPr>
      <w:rFonts w:ascii="Arial" w:hAnsi="Arial"/>
      <w:b/>
      <w:color w:val="43B02A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C6AF2"/>
    <w:rPr>
      <w:rFonts w:ascii="Arial" w:hAnsi="Arial"/>
      <w:b/>
      <w:color w:val="808080" w:themeColor="background1" w:themeShade="80"/>
      <w:szCs w:val="20"/>
    </w:rPr>
  </w:style>
  <w:style w:type="paragraph" w:styleId="ListParagraph">
    <w:name w:val="List Paragraph"/>
    <w:basedOn w:val="Normal"/>
    <w:uiPriority w:val="34"/>
    <w:qFormat/>
    <w:rsid w:val="007B5161"/>
    <w:pPr>
      <w:numPr>
        <w:numId w:val="4"/>
      </w:numPr>
      <w:spacing w:after="60"/>
      <w:ind w:left="360" w:hanging="270"/>
    </w:pPr>
  </w:style>
  <w:style w:type="character" w:styleId="CommentReference">
    <w:name w:val="annotation reference"/>
    <w:basedOn w:val="DefaultParagraphFont"/>
    <w:uiPriority w:val="99"/>
    <w:semiHidden/>
    <w:unhideWhenUsed/>
    <w:rsid w:val="00D701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017C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017C"/>
    <w:rPr>
      <w:rFonts w:ascii="Arial" w:hAnsi="Arial"/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1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17C"/>
    <w:rPr>
      <w:rFonts w:ascii="Arial" w:hAnsi="Arial"/>
      <w:b/>
      <w:bCs/>
      <w:color w:val="595959" w:themeColor="text1" w:themeTint="A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1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7C"/>
    <w:rPr>
      <w:rFonts w:ascii="Segoe UI" w:hAnsi="Segoe UI" w:cs="Segoe UI"/>
      <w:color w:val="595959" w:themeColor="text1" w:themeTint="A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8D195B22.dotm</Template>
  <TotalTime>0</TotalTime>
  <Pages>1</Pages>
  <Words>477</Words>
  <Characters>2721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UCLA Smarter Balanced</Company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Walker</dc:creator>
  <cp:lastModifiedBy>Holly Carter</cp:lastModifiedBy>
  <cp:revision>2</cp:revision>
  <dcterms:created xsi:type="dcterms:W3CDTF">2015-11-24T16:49:00Z</dcterms:created>
  <dcterms:modified xsi:type="dcterms:W3CDTF">2015-11-24T16:49:00Z</dcterms:modified>
</cp:coreProperties>
</file>