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alias w:val="Agenda:"/>
        <w:tag w:val=""/>
        <w:id w:val="31158712"/>
        <w:placeholder>
          <w:docPart w:val="93AF99B525854664A36AA2AD85AA66CB"/>
        </w:placeholder>
        <w:showingPlcHdr/>
        <w:dataBinding w:prefixMappings="xmlns:ns0='http://schemas.openxmlformats.org/officeDocument/2006/extended-properties' " w:xpath="/ns0:Properties[1]/ns0:Company[1]" w:storeItemID="{6668398D-A668-4E3E-A5EB-62B293D839F1}"/>
        <w15:appearance w15:val="hidden"/>
        <w:text w:multiLine="1"/>
      </w:sdtPr>
      <w:sdtEndPr/>
      <w:sdtContent>
        <w:p w:rsidR="00A40F09" w:rsidRPr="009770B3" w:rsidRDefault="00AF277F" w:rsidP="006F6686">
          <w:pPr>
            <w:pStyle w:val="Title"/>
            <w:spacing w:after="960"/>
          </w:pPr>
          <w:r w:rsidRPr="009770B3">
            <w:t>agenda</w:t>
          </w:r>
        </w:p>
      </w:sdtContent>
    </w:sdt>
    <w:p w:rsidR="00A40F09" w:rsidRPr="006F6686" w:rsidRDefault="007E15DB">
      <w:pPr>
        <w:pStyle w:val="Heading1"/>
        <w:rPr>
          <w:sz w:val="28"/>
          <w:szCs w:val="28"/>
        </w:rPr>
      </w:pPr>
      <w:r w:rsidRPr="006F6686">
        <w:rPr>
          <w:sz w:val="28"/>
          <w:szCs w:val="28"/>
        </w:rPr>
        <w:t>Geoscience Framework Implementation Team</w:t>
      </w:r>
      <w:r w:rsidR="006F6686" w:rsidRPr="006F6686">
        <w:rPr>
          <w:sz w:val="28"/>
          <w:szCs w:val="28"/>
        </w:rPr>
        <w:t xml:space="preserve"> (FIT) </w:t>
      </w:r>
      <w:r w:rsidR="00486D21" w:rsidRPr="006F6686">
        <w:rPr>
          <w:sz w:val="28"/>
          <w:szCs w:val="28"/>
        </w:rPr>
        <w:t>/Workgroup</w:t>
      </w:r>
      <w:r w:rsidRPr="006F6686">
        <w:rPr>
          <w:sz w:val="28"/>
          <w:szCs w:val="28"/>
        </w:rPr>
        <w:t xml:space="preserve"> Meeting</w:t>
      </w:r>
    </w:p>
    <w:p w:rsidR="00A40F09" w:rsidRPr="009770B3" w:rsidRDefault="001B0D0F">
      <w:pPr>
        <w:pStyle w:val="DateTime"/>
      </w:pPr>
      <w:r>
        <w:t xml:space="preserve">June </w:t>
      </w:r>
      <w:r w:rsidR="007E15DB">
        <w:t>1</w:t>
      </w:r>
      <w:r>
        <w:t>4</w:t>
      </w:r>
      <w:r w:rsidR="007E15DB">
        <w:t>, 2018</w:t>
      </w:r>
    </w:p>
    <w:p w:rsidR="00A40F09" w:rsidRDefault="007E15DB">
      <w:pPr>
        <w:pStyle w:val="DateTime"/>
      </w:pPr>
      <w:r>
        <w:t>1:00 PM-2:00 PM</w:t>
      </w:r>
    </w:p>
    <w:p w:rsidR="00BF4EEC" w:rsidRDefault="00BF4EEC">
      <w:pPr>
        <w:pStyle w:val="DateTime"/>
      </w:pPr>
      <w:r>
        <w:t>Portland State Office Building, Suite 965</w:t>
      </w:r>
    </w:p>
    <w:p w:rsidR="00BF4EEC" w:rsidRPr="009770B3" w:rsidRDefault="00BF4EEC">
      <w:pPr>
        <w:pStyle w:val="DateTime"/>
      </w:pPr>
      <w:r>
        <w:t>DOGAMI Basalt Conference Room</w:t>
      </w:r>
    </w:p>
    <w:p w:rsidR="00A40F09" w:rsidRPr="009770B3" w:rsidRDefault="002E7DD1">
      <w:pPr>
        <w:pStyle w:val="AgendaInformation"/>
      </w:pPr>
      <w:sdt>
        <w:sdtPr>
          <w:alias w:val="Meeting called by:"/>
          <w:tag w:val="Meeting called by:"/>
          <w:id w:val="1996219707"/>
          <w:placeholder>
            <w:docPart w:val="1C7172931548410FA5661BC7479051DD"/>
          </w:placeholder>
          <w:temporary/>
          <w:showingPlcHdr/>
          <w15:appearance w15:val="hidden"/>
        </w:sdtPr>
        <w:sdtEndPr/>
        <w:sdtContent>
          <w:r w:rsidR="008325FA" w:rsidRPr="009770B3">
            <w:t>Meeting called by:</w:t>
          </w:r>
        </w:sdtContent>
      </w:sdt>
      <w:r w:rsidR="00AF277F" w:rsidRPr="009770B3">
        <w:t xml:space="preserve"> </w:t>
      </w:r>
      <w:r w:rsidR="007E15DB">
        <w:t>Lina Ma, Geoscience FIT Lead</w:t>
      </w:r>
    </w:p>
    <w:p w:rsidR="00A40F09" w:rsidRPr="009770B3" w:rsidRDefault="002E7DD1">
      <w:pPr>
        <w:pStyle w:val="AgendaInformation"/>
      </w:pPr>
      <w:sdt>
        <w:sdtPr>
          <w:alias w:val="Attendees:"/>
          <w:tag w:val="Attendees:"/>
          <w:id w:val="-1083216991"/>
          <w:placeholder>
            <w:docPart w:val="1833DE3E455C46A6BB22B5242EA7F961"/>
          </w:placeholder>
          <w:temporary/>
          <w:showingPlcHdr/>
          <w15:appearance w15:val="hidden"/>
        </w:sdtPr>
        <w:sdtEndPr/>
        <w:sdtContent>
          <w:r w:rsidR="008325FA" w:rsidRPr="009770B3">
            <w:t>Attendees:</w:t>
          </w:r>
        </w:sdtContent>
      </w:sdt>
      <w:r w:rsidR="00AF277F" w:rsidRPr="009770B3">
        <w:t xml:space="preserve"> </w:t>
      </w:r>
      <w:r w:rsidR="001B0D0F">
        <w:t xml:space="preserve">Members of the Geoscience FIT and anyone interested in the State’s </w:t>
      </w:r>
      <w:r w:rsidR="008B4B4F">
        <w:t>Geoscience Framework Theme</w:t>
      </w:r>
    </w:p>
    <w:tbl>
      <w:tblPr>
        <w:tblStyle w:val="TableGrid"/>
        <w:tblW w:w="5000" w:type="pct"/>
        <w:tblBorders>
          <w:top w:val="single" w:sz="4" w:space="0" w:color="A6A6A6" w:themeColor="background1" w:themeShade="A6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uto"/>
          <w:insideV w:val="none" w:sz="0" w:space="0" w:color="auto"/>
        </w:tblBorders>
        <w:tblLayout w:type="fixed"/>
        <w:tblCellMar>
          <w:top w:w="43" w:type="dxa"/>
          <w:left w:w="0" w:type="dxa"/>
          <w:bottom w:w="288" w:type="dxa"/>
          <w:right w:w="0" w:type="dxa"/>
        </w:tblCellMar>
        <w:tblLook w:val="04A0" w:firstRow="1" w:lastRow="0" w:firstColumn="1" w:lastColumn="0" w:noHBand="0" w:noVBand="1"/>
        <w:tblDescription w:val="Table contains information about event, time and location"/>
      </w:tblPr>
      <w:tblGrid>
        <w:gridCol w:w="2036"/>
        <w:gridCol w:w="3721"/>
        <w:gridCol w:w="2883"/>
      </w:tblGrid>
      <w:tr w:rsidR="00A40F09" w:rsidRPr="009770B3" w:rsidTr="008B4B4F">
        <w:tc>
          <w:tcPr>
            <w:tcW w:w="2036" w:type="dxa"/>
            <w:tcBorders>
              <w:bottom w:val="single" w:sz="4" w:space="0" w:color="auto"/>
            </w:tcBorders>
            <w:tcMar>
              <w:bottom w:w="0" w:type="dxa"/>
              <w:right w:w="72" w:type="dxa"/>
            </w:tcMar>
          </w:tcPr>
          <w:p w:rsidR="00A40F09" w:rsidRPr="009770B3" w:rsidRDefault="007E15DB">
            <w:pPr>
              <w:spacing w:after="80"/>
            </w:pPr>
            <w:r>
              <w:t>1:00 PM</w:t>
            </w:r>
          </w:p>
        </w:tc>
        <w:tc>
          <w:tcPr>
            <w:tcW w:w="3721" w:type="dxa"/>
            <w:tcBorders>
              <w:bottom w:val="single" w:sz="4" w:space="0" w:color="auto"/>
            </w:tcBorders>
            <w:tcMar>
              <w:bottom w:w="0" w:type="dxa"/>
              <w:right w:w="72" w:type="dxa"/>
            </w:tcMar>
          </w:tcPr>
          <w:p w:rsidR="00A40F09" w:rsidRPr="009770B3" w:rsidRDefault="007E15DB">
            <w:pPr>
              <w:pStyle w:val="Heading1"/>
              <w:spacing w:after="80"/>
              <w:outlineLvl w:val="0"/>
            </w:pPr>
            <w:r>
              <w:t>Welcome</w:t>
            </w:r>
            <w:r w:rsidR="008B4B4F">
              <w:t>/Introductions</w:t>
            </w:r>
          </w:p>
        </w:tc>
        <w:tc>
          <w:tcPr>
            <w:tcW w:w="2883" w:type="dxa"/>
            <w:tcBorders>
              <w:bottom w:val="single" w:sz="4" w:space="0" w:color="auto"/>
            </w:tcBorders>
            <w:tcMar>
              <w:bottom w:w="0" w:type="dxa"/>
            </w:tcMar>
          </w:tcPr>
          <w:p w:rsidR="00A40F09" w:rsidRPr="009770B3" w:rsidRDefault="00473B46">
            <w:pPr>
              <w:spacing w:after="80"/>
            </w:pPr>
            <w:r>
              <w:t>Lina Ma</w:t>
            </w:r>
          </w:p>
        </w:tc>
      </w:tr>
      <w:tr w:rsidR="008B4B4F" w:rsidRPr="009770B3" w:rsidTr="008B4B4F">
        <w:tc>
          <w:tcPr>
            <w:tcW w:w="203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right w:w="72" w:type="dxa"/>
            </w:tcMar>
          </w:tcPr>
          <w:p w:rsidR="008B4B4F" w:rsidRPr="009770B3" w:rsidRDefault="008B4B4F">
            <w:pPr>
              <w:spacing w:after="80"/>
            </w:pPr>
            <w:r>
              <w:t>1:05 PM</w:t>
            </w:r>
          </w:p>
        </w:tc>
        <w:tc>
          <w:tcPr>
            <w:tcW w:w="3721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right w:w="72" w:type="dxa"/>
            </w:tcMar>
          </w:tcPr>
          <w:p w:rsidR="008B4B4F" w:rsidRPr="008B4B4F" w:rsidRDefault="008B4B4F" w:rsidP="00785C64">
            <w:pPr>
              <w:spacing w:after="80"/>
              <w:rPr>
                <w:b/>
              </w:rPr>
            </w:pPr>
            <w:r w:rsidRPr="008B4B4F">
              <w:rPr>
                <w:b/>
              </w:rPr>
              <w:t>Soils Data Element</w:t>
            </w:r>
          </w:p>
        </w:tc>
        <w:tc>
          <w:tcPr>
            <w:tcW w:w="288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</w:tcMar>
          </w:tcPr>
          <w:p w:rsidR="008B4B4F" w:rsidRPr="009770B3" w:rsidRDefault="008B4B4F" w:rsidP="00BF4EEC">
            <w:r>
              <w:t>Whityn Owen</w:t>
            </w:r>
          </w:p>
        </w:tc>
      </w:tr>
      <w:tr w:rsidR="008B4B4F" w:rsidRPr="009770B3" w:rsidTr="008B4B4F">
        <w:trPr>
          <w:trHeight w:val="738"/>
        </w:trPr>
        <w:tc>
          <w:tcPr>
            <w:tcW w:w="203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right w:w="72" w:type="dxa"/>
            </w:tcMar>
          </w:tcPr>
          <w:p w:rsidR="008B4B4F" w:rsidRPr="009770B3" w:rsidRDefault="008B4B4F">
            <w:pPr>
              <w:spacing w:after="80"/>
            </w:pPr>
            <w:r>
              <w:t>1:15 PM</w:t>
            </w:r>
          </w:p>
        </w:tc>
        <w:tc>
          <w:tcPr>
            <w:tcW w:w="3721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right w:w="72" w:type="dxa"/>
            </w:tcMar>
          </w:tcPr>
          <w:p w:rsidR="008B4B4F" w:rsidRDefault="008B4B4F" w:rsidP="001B0D0F">
            <w:pPr>
              <w:rPr>
                <w:b/>
              </w:rPr>
            </w:pPr>
            <w:r>
              <w:rPr>
                <w:b/>
              </w:rPr>
              <w:t>Geomorphology Data Element</w:t>
            </w:r>
          </w:p>
          <w:p w:rsidR="008B4B4F" w:rsidRDefault="008B4B4F" w:rsidP="001B0D0F">
            <w:r>
              <w:t xml:space="preserve">Discussion: </w:t>
            </w:r>
          </w:p>
          <w:p w:rsidR="008B4B4F" w:rsidRPr="009770B3" w:rsidRDefault="008B4B4F" w:rsidP="00BF4EEC">
            <w:pPr>
              <w:spacing w:after="80"/>
            </w:pPr>
            <w:r>
              <w:t>Data development potential</w:t>
            </w:r>
          </w:p>
        </w:tc>
        <w:tc>
          <w:tcPr>
            <w:tcW w:w="288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</w:tcMar>
          </w:tcPr>
          <w:p w:rsidR="008B4B4F" w:rsidRPr="009770B3" w:rsidRDefault="008B4B4F" w:rsidP="00785C64">
            <w:pPr>
              <w:spacing w:after="80"/>
            </w:pPr>
            <w:r>
              <w:t>All</w:t>
            </w:r>
          </w:p>
        </w:tc>
      </w:tr>
      <w:tr w:rsidR="008B4B4F" w:rsidRPr="009770B3" w:rsidTr="008B4B4F">
        <w:tc>
          <w:tcPr>
            <w:tcW w:w="2036" w:type="dxa"/>
            <w:tcBorders>
              <w:top w:val="single" w:sz="4" w:space="0" w:color="auto"/>
            </w:tcBorders>
            <w:tcMar>
              <w:top w:w="0" w:type="dxa"/>
              <w:right w:w="72" w:type="dxa"/>
            </w:tcMar>
          </w:tcPr>
          <w:p w:rsidR="008B4B4F" w:rsidRPr="009770B3" w:rsidRDefault="008B4B4F" w:rsidP="001B0D0F">
            <w:r>
              <w:t>1:30 PM</w:t>
            </w:r>
          </w:p>
        </w:tc>
        <w:tc>
          <w:tcPr>
            <w:tcW w:w="3721" w:type="dxa"/>
            <w:tcBorders>
              <w:top w:val="single" w:sz="4" w:space="0" w:color="auto"/>
            </w:tcBorders>
            <w:tcMar>
              <w:top w:w="0" w:type="dxa"/>
              <w:right w:w="72" w:type="dxa"/>
            </w:tcMar>
          </w:tcPr>
          <w:p w:rsidR="008B4B4F" w:rsidRDefault="008B4B4F" w:rsidP="001B0D0F">
            <w:pPr>
              <w:rPr>
                <w:b/>
              </w:rPr>
            </w:pPr>
            <w:r>
              <w:rPr>
                <w:b/>
              </w:rPr>
              <w:t>Geology Data Element</w:t>
            </w:r>
          </w:p>
          <w:p w:rsidR="008B4B4F" w:rsidRDefault="008B4B4F" w:rsidP="001B0D0F">
            <w:r>
              <w:t xml:space="preserve">Discussion: </w:t>
            </w:r>
          </w:p>
          <w:p w:rsidR="008B4B4F" w:rsidRDefault="002E7DD1" w:rsidP="001B0D0F">
            <w:r>
              <w:t xml:space="preserve">New Map Unit </w:t>
            </w:r>
            <w:r w:rsidR="008B4B4F">
              <w:t>Labeling</w:t>
            </w:r>
          </w:p>
          <w:p w:rsidR="008B4B4F" w:rsidRDefault="008B4B4F" w:rsidP="001B0D0F">
            <w:r>
              <w:t>Statewide Stratigraphic Lexicon</w:t>
            </w:r>
          </w:p>
          <w:p w:rsidR="008B4B4F" w:rsidRPr="001B0D0F" w:rsidRDefault="008B4B4F" w:rsidP="001B0D0F">
            <w:r>
              <w:t>Implementation of point data- bedding, fossils, etc.</w:t>
            </w:r>
          </w:p>
        </w:tc>
        <w:tc>
          <w:tcPr>
            <w:tcW w:w="2883" w:type="dxa"/>
            <w:tcBorders>
              <w:top w:val="single" w:sz="4" w:space="0" w:color="auto"/>
            </w:tcBorders>
            <w:tcMar>
              <w:top w:w="0" w:type="dxa"/>
            </w:tcMar>
          </w:tcPr>
          <w:p w:rsidR="008B4B4F" w:rsidRPr="009770B3" w:rsidRDefault="008B4B4F" w:rsidP="001B0D0F">
            <w:r>
              <w:t>All</w:t>
            </w:r>
          </w:p>
        </w:tc>
      </w:tr>
      <w:tr w:rsidR="008B4B4F" w:rsidRPr="009770B3" w:rsidTr="008B4B4F">
        <w:tc>
          <w:tcPr>
            <w:tcW w:w="2036" w:type="dxa"/>
            <w:tcBorders>
              <w:top w:val="nil"/>
            </w:tcBorders>
            <w:tcMar>
              <w:top w:w="0" w:type="dxa"/>
              <w:right w:w="72" w:type="dxa"/>
            </w:tcMar>
          </w:tcPr>
          <w:p w:rsidR="008B4B4F" w:rsidRPr="009770B3" w:rsidRDefault="008B4B4F" w:rsidP="001B0D0F">
            <w:r>
              <w:t>1:55 PM</w:t>
            </w:r>
          </w:p>
        </w:tc>
        <w:tc>
          <w:tcPr>
            <w:tcW w:w="3721" w:type="dxa"/>
            <w:tcBorders>
              <w:top w:val="nil"/>
            </w:tcBorders>
            <w:tcMar>
              <w:top w:w="0" w:type="dxa"/>
              <w:right w:w="72" w:type="dxa"/>
            </w:tcMar>
          </w:tcPr>
          <w:p w:rsidR="008B4B4F" w:rsidRPr="00473B46" w:rsidRDefault="008B4B4F" w:rsidP="001B0D0F">
            <w:pPr>
              <w:rPr>
                <w:b/>
              </w:rPr>
            </w:pPr>
            <w:r w:rsidRPr="00473B46">
              <w:rPr>
                <w:b/>
              </w:rPr>
              <w:t>Other Business?</w:t>
            </w:r>
          </w:p>
          <w:p w:rsidR="008B4B4F" w:rsidRPr="001B0D0F" w:rsidRDefault="008B4B4F" w:rsidP="001B0D0F">
            <w:r>
              <w:t>Geoscience FIT Lead</w:t>
            </w:r>
            <w:bookmarkStart w:id="0" w:name="_GoBack"/>
            <w:bookmarkEnd w:id="0"/>
          </w:p>
        </w:tc>
        <w:tc>
          <w:tcPr>
            <w:tcW w:w="2883" w:type="dxa"/>
            <w:tcBorders>
              <w:top w:val="nil"/>
            </w:tcBorders>
            <w:tcMar>
              <w:top w:w="0" w:type="dxa"/>
            </w:tcMar>
          </w:tcPr>
          <w:p w:rsidR="008B4B4F" w:rsidRPr="009770B3" w:rsidRDefault="008B4B4F" w:rsidP="001B0D0F">
            <w:r>
              <w:t>All</w:t>
            </w:r>
          </w:p>
        </w:tc>
      </w:tr>
      <w:tr w:rsidR="008B4B4F" w:rsidRPr="009770B3" w:rsidTr="008B4B4F">
        <w:tc>
          <w:tcPr>
            <w:tcW w:w="2036" w:type="dxa"/>
            <w:tcMar>
              <w:top w:w="0" w:type="dxa"/>
              <w:right w:w="72" w:type="dxa"/>
            </w:tcMar>
          </w:tcPr>
          <w:p w:rsidR="008B4B4F" w:rsidRDefault="008B4B4F" w:rsidP="001B0D0F">
            <w:r>
              <w:t>2:00 PM</w:t>
            </w:r>
          </w:p>
        </w:tc>
        <w:tc>
          <w:tcPr>
            <w:tcW w:w="3721" w:type="dxa"/>
            <w:tcMar>
              <w:top w:w="0" w:type="dxa"/>
              <w:right w:w="72" w:type="dxa"/>
            </w:tcMar>
          </w:tcPr>
          <w:p w:rsidR="008B4B4F" w:rsidRDefault="008B4B4F" w:rsidP="001B0D0F">
            <w:r w:rsidRPr="00473B46">
              <w:rPr>
                <w:b/>
              </w:rPr>
              <w:t>Adjourn</w:t>
            </w:r>
          </w:p>
        </w:tc>
        <w:tc>
          <w:tcPr>
            <w:tcW w:w="2883" w:type="dxa"/>
            <w:tcMar>
              <w:top w:w="0" w:type="dxa"/>
            </w:tcMar>
          </w:tcPr>
          <w:p w:rsidR="008B4B4F" w:rsidRPr="009770B3" w:rsidRDefault="008B4B4F" w:rsidP="001B0D0F"/>
        </w:tc>
      </w:tr>
      <w:tr w:rsidR="008B4B4F" w:rsidRPr="009770B3" w:rsidTr="008B4B4F">
        <w:tc>
          <w:tcPr>
            <w:tcW w:w="2036" w:type="dxa"/>
            <w:tcMar>
              <w:top w:w="0" w:type="dxa"/>
              <w:right w:w="72" w:type="dxa"/>
            </w:tcMar>
          </w:tcPr>
          <w:p w:rsidR="008B4B4F" w:rsidRDefault="008B4B4F" w:rsidP="001B0D0F"/>
        </w:tc>
        <w:tc>
          <w:tcPr>
            <w:tcW w:w="3721" w:type="dxa"/>
            <w:tcMar>
              <w:top w:w="0" w:type="dxa"/>
              <w:right w:w="72" w:type="dxa"/>
            </w:tcMar>
          </w:tcPr>
          <w:p w:rsidR="008B4B4F" w:rsidRPr="00473B46" w:rsidRDefault="008B4B4F" w:rsidP="001B0D0F">
            <w:pPr>
              <w:rPr>
                <w:b/>
              </w:rPr>
            </w:pPr>
          </w:p>
        </w:tc>
        <w:tc>
          <w:tcPr>
            <w:tcW w:w="2883" w:type="dxa"/>
            <w:tcMar>
              <w:top w:w="0" w:type="dxa"/>
            </w:tcMar>
          </w:tcPr>
          <w:p w:rsidR="008B4B4F" w:rsidRPr="009770B3" w:rsidRDefault="008B4B4F" w:rsidP="001B0D0F"/>
        </w:tc>
      </w:tr>
    </w:tbl>
    <w:p w:rsidR="00D26914" w:rsidRDefault="00D26914" w:rsidP="00BF4EEC">
      <w:pPr>
        <w:pStyle w:val="Heading2"/>
      </w:pPr>
    </w:p>
    <w:sectPr w:rsidR="00D26914">
      <w:headerReference w:type="default" r:id="rId7"/>
      <w:footerReference w:type="default" r:id="rId8"/>
      <w:pgSz w:w="12240" w:h="15840"/>
      <w:pgMar w:top="720" w:right="1800" w:bottom="1152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46D8" w:rsidRDefault="00AD46D8">
      <w:pPr>
        <w:spacing w:after="0"/>
      </w:pPr>
      <w:r>
        <w:separator/>
      </w:r>
    </w:p>
  </w:endnote>
  <w:endnote w:type="continuationSeparator" w:id="0">
    <w:p w:rsidR="00AD46D8" w:rsidRDefault="00AD46D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5216968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40F09" w:rsidRDefault="00AF277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B0D0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46D8" w:rsidRDefault="00AD46D8">
      <w:pPr>
        <w:spacing w:after="0"/>
      </w:pPr>
      <w:r>
        <w:separator/>
      </w:r>
    </w:p>
  </w:footnote>
  <w:footnote w:type="continuationSeparator" w:id="0">
    <w:p w:rsidR="00AD46D8" w:rsidRDefault="00AD46D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alias w:val="Agenda:"/>
      <w:tag w:val="Agenda:"/>
      <w:id w:val="-42448758"/>
      <w:placeholder>
        <w:docPart w:val="31BCEDCB30FD4375BEBC896161DB07AD"/>
      </w:placeholder>
      <w:showingPlcHdr/>
      <w:dataBinding w:prefixMappings="xmlns:ns0='http://schemas.openxmlformats.org/officeDocument/2006/extended-properties' " w:xpath="/ns0:Properties[1]/ns0:Company[1]" w:storeItemID="{6668398D-A668-4E3E-A5EB-62B293D839F1}"/>
      <w15:appearance w15:val="hidden"/>
      <w:text w:multiLine="1"/>
    </w:sdtPr>
    <w:sdtEndPr/>
    <w:sdtContent>
      <w:p w:rsidR="00A40F09" w:rsidRDefault="00584325">
        <w:pPr>
          <w:pStyle w:val="Title"/>
        </w:pPr>
        <w:r>
          <w:t>agenda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7BAE3B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908E63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1C4728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AB4B0C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C36B39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1AA91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7D25C5E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5D86F3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8D8C71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0B8527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DF6"/>
    <w:rsid w:val="00017ED6"/>
    <w:rsid w:val="000B4A87"/>
    <w:rsid w:val="00197263"/>
    <w:rsid w:val="001A7254"/>
    <w:rsid w:val="001A789B"/>
    <w:rsid w:val="001B0D0F"/>
    <w:rsid w:val="00201B9D"/>
    <w:rsid w:val="002D06BC"/>
    <w:rsid w:val="002E7DD1"/>
    <w:rsid w:val="0034533A"/>
    <w:rsid w:val="003657E0"/>
    <w:rsid w:val="003D5CF1"/>
    <w:rsid w:val="00404FC1"/>
    <w:rsid w:val="00473B46"/>
    <w:rsid w:val="00486D21"/>
    <w:rsid w:val="00534DF6"/>
    <w:rsid w:val="0057417F"/>
    <w:rsid w:val="00584325"/>
    <w:rsid w:val="00636B36"/>
    <w:rsid w:val="006F6686"/>
    <w:rsid w:val="00785C64"/>
    <w:rsid w:val="007E15DB"/>
    <w:rsid w:val="007E44BC"/>
    <w:rsid w:val="008325FA"/>
    <w:rsid w:val="008B4B4F"/>
    <w:rsid w:val="008C2B0F"/>
    <w:rsid w:val="009519AE"/>
    <w:rsid w:val="00956F7A"/>
    <w:rsid w:val="009770B3"/>
    <w:rsid w:val="00A403FA"/>
    <w:rsid w:val="00A40F09"/>
    <w:rsid w:val="00AB6532"/>
    <w:rsid w:val="00AD46D8"/>
    <w:rsid w:val="00AD79BB"/>
    <w:rsid w:val="00AE66C1"/>
    <w:rsid w:val="00AF277F"/>
    <w:rsid w:val="00BF4EEC"/>
    <w:rsid w:val="00C6283C"/>
    <w:rsid w:val="00D26914"/>
    <w:rsid w:val="00DE18A4"/>
    <w:rsid w:val="00E14AB0"/>
    <w:rsid w:val="00E334F6"/>
    <w:rsid w:val="00EC4863"/>
    <w:rsid w:val="00EE2E2E"/>
    <w:rsid w:val="00F92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1F479FD"/>
  <w15:chartTrackingRefBased/>
  <w15:docId w15:val="{0B06FFE7-6AEF-4EA3-9D78-B9CE5CFD4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2" w:unhideWhenUsed="1" w:qFormat="1"/>
    <w:lsdException w:name="heading 7" w:semiHidden="1" w:uiPriority="2" w:unhideWhenUsed="1" w:qFormat="1"/>
    <w:lsdException w:name="heading 8" w:semiHidden="1" w:uiPriority="2" w:unhideWhenUsed="1" w:qFormat="1"/>
    <w:lsdException w:name="heading 9" w:semiHidden="1" w:uiPriority="2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4533A"/>
  </w:style>
  <w:style w:type="paragraph" w:styleId="Heading1">
    <w:name w:val="heading 1"/>
    <w:basedOn w:val="Normal"/>
    <w:next w:val="Normal"/>
    <w:link w:val="Heading1Char"/>
    <w:uiPriority w:val="2"/>
    <w:qFormat/>
    <w:pPr>
      <w:keepNext/>
      <w:keepLines/>
      <w:outlineLvl w:val="0"/>
    </w:pPr>
    <w:rPr>
      <w:rFonts w:cstheme="majorBidi"/>
      <w:b/>
      <w:szCs w:val="32"/>
    </w:rPr>
  </w:style>
  <w:style w:type="paragraph" w:styleId="Heading2">
    <w:name w:val="heading 2"/>
    <w:basedOn w:val="Normal"/>
    <w:next w:val="Normal"/>
    <w:link w:val="Heading2Char"/>
    <w:uiPriority w:val="2"/>
    <w:unhideWhenUsed/>
    <w:qFormat/>
    <w:pPr>
      <w:keepNext/>
      <w:keepLines/>
      <w:spacing w:before="320"/>
      <w:contextualSpacing/>
      <w:outlineLvl w:val="1"/>
    </w:pPr>
    <w:rPr>
      <w:rFonts w:cstheme="majorBidi"/>
      <w:b/>
      <w:szCs w:val="26"/>
    </w:rPr>
  </w:style>
  <w:style w:type="paragraph" w:styleId="Heading3">
    <w:name w:val="heading 3"/>
    <w:basedOn w:val="Normal"/>
    <w:next w:val="Normal"/>
    <w:link w:val="Heading3Char"/>
    <w:uiPriority w:val="2"/>
    <w:semiHidden/>
    <w:unhideWhenUsed/>
    <w:qFormat/>
    <w:rsid w:val="00201B9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2"/>
    <w:semiHidden/>
    <w:unhideWhenUsed/>
    <w:qFormat/>
    <w:rsid w:val="00201B9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2"/>
    <w:semiHidden/>
    <w:unhideWhenUsed/>
    <w:qFormat/>
    <w:rsid w:val="00201B9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2"/>
    <w:semiHidden/>
    <w:unhideWhenUsed/>
    <w:qFormat/>
    <w:rsid w:val="00201B9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2"/>
    <w:semiHidden/>
    <w:unhideWhenUsed/>
    <w:qFormat/>
    <w:rsid w:val="00201B9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2"/>
    <w:semiHidden/>
    <w:unhideWhenUsed/>
    <w:qFormat/>
    <w:rsid w:val="00201B9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2"/>
    <w:semiHidden/>
    <w:unhideWhenUsed/>
    <w:qFormat/>
    <w:rsid w:val="00201B9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semiHidden/>
    <w:unhideWhenUsed/>
    <w:qFormat/>
    <w:rPr>
      <w:b/>
      <w:bCs/>
      <w:i/>
      <w:iCs/>
      <w:spacing w:val="0"/>
      <w:sz w:val="22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365F91" w:themeColor="accent1" w:themeShade="BF"/>
      <w:spacing w:val="0"/>
      <w:sz w:val="22"/>
    </w:rPr>
  </w:style>
  <w:style w:type="paragraph" w:styleId="Header">
    <w:name w:val="header"/>
    <w:basedOn w:val="Normal"/>
    <w:link w:val="HeaderChar"/>
    <w:uiPriority w:val="99"/>
    <w:unhideWhenUsed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rPr>
      <w:sz w:val="22"/>
    </w:rPr>
  </w:style>
  <w:style w:type="paragraph" w:styleId="Footer">
    <w:name w:val="footer"/>
    <w:basedOn w:val="Normal"/>
    <w:link w:val="FooterChar"/>
    <w:uiPriority w:val="99"/>
    <w:unhideWhenUsed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  <w:rPr>
      <w:sz w:val="22"/>
    </w:rPr>
  </w:style>
  <w:style w:type="paragraph" w:styleId="Title">
    <w:name w:val="Title"/>
    <w:basedOn w:val="Normal"/>
    <w:link w:val="TitleChar"/>
    <w:uiPriority w:val="1"/>
    <w:qFormat/>
    <w:rsid w:val="00785C64"/>
    <w:pPr>
      <w:spacing w:after="1260"/>
      <w:ind w:left="-86"/>
      <w:contextualSpacing/>
    </w:pPr>
    <w:rPr>
      <w:rFonts w:cstheme="majorBidi"/>
      <w:color w:val="595959" w:themeColor="text1" w:themeTint="A6"/>
      <w:kern w:val="28"/>
      <w:sz w:val="9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785C64"/>
    <w:rPr>
      <w:rFonts w:cstheme="majorBidi"/>
      <w:color w:val="595959" w:themeColor="text1" w:themeTint="A6"/>
      <w:kern w:val="28"/>
      <w:sz w:val="96"/>
      <w:szCs w:val="56"/>
    </w:rPr>
  </w:style>
  <w:style w:type="character" w:styleId="PlaceholderText">
    <w:name w:val="Placeholder Text"/>
    <w:basedOn w:val="DefaultParagraphFont"/>
    <w:uiPriority w:val="99"/>
    <w:semiHidden/>
    <w:rsid w:val="00404FC1"/>
    <w:rPr>
      <w:color w:val="595959" w:themeColor="text1" w:themeTint="A6"/>
      <w:sz w:val="22"/>
    </w:rPr>
  </w:style>
  <w:style w:type="table" w:styleId="TableGrid">
    <w:name w:val="Table Grid"/>
    <w:basedOn w:val="TableNormal"/>
    <w:uiPriority w:val="1"/>
    <w:pPr>
      <w:spacing w:after="0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1Char">
    <w:name w:val="Heading 1 Char"/>
    <w:basedOn w:val="DefaultParagraphFont"/>
    <w:link w:val="Heading1"/>
    <w:uiPriority w:val="2"/>
    <w:rPr>
      <w:rFonts w:cstheme="majorBidi"/>
      <w:b/>
      <w:sz w:val="22"/>
      <w:szCs w:val="32"/>
    </w:rPr>
  </w:style>
  <w:style w:type="character" w:customStyle="1" w:styleId="Heading2Char">
    <w:name w:val="Heading 2 Char"/>
    <w:basedOn w:val="DefaultParagraphFont"/>
    <w:link w:val="Heading2"/>
    <w:uiPriority w:val="2"/>
    <w:rPr>
      <w:rFonts w:cstheme="majorBidi"/>
      <w:b/>
      <w:sz w:val="22"/>
      <w:szCs w:val="26"/>
    </w:rPr>
  </w:style>
  <w:style w:type="paragraph" w:customStyle="1" w:styleId="DateTime">
    <w:name w:val="Date &amp; Time"/>
    <w:basedOn w:val="Normal"/>
    <w:uiPriority w:val="3"/>
    <w:qFormat/>
    <w:pPr>
      <w:spacing w:after="300"/>
      <w:contextualSpacing/>
    </w:pPr>
    <w:rPr>
      <w:rFonts w:eastAsiaTheme="minorHAnsi"/>
      <w:lang w:eastAsia="en-US"/>
    </w:rPr>
  </w:style>
  <w:style w:type="paragraph" w:customStyle="1" w:styleId="AgendaInformation">
    <w:name w:val="Agenda Information"/>
    <w:basedOn w:val="Normal"/>
    <w:uiPriority w:val="4"/>
    <w:qFormat/>
    <w:pPr>
      <w:spacing w:after="600" w:line="336" w:lineRule="auto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/>
    </w:pPr>
    <w:rPr>
      <w:rFonts w:ascii="Segoe UI" w:hAnsi="Segoe UI" w:cs="Segoe UI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i/>
      <w:iCs/>
      <w:color w:val="365F91" w:themeColor="accent1" w:themeShade="BF"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i/>
      <w:iCs/>
      <w:color w:val="365F91" w:themeColor="accent1" w:themeShade="BF"/>
      <w:sz w:val="22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pPr>
      <w:numPr>
        <w:ilvl w:val="1"/>
      </w:numPr>
      <w:spacing w:after="160"/>
      <w:contextualSpacing/>
    </w:pPr>
    <w:rPr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color w:val="5A5A5A" w:themeColor="text1" w:themeTint="A5"/>
      <w:sz w:val="22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22"/>
    </w:rPr>
  </w:style>
  <w:style w:type="paragraph" w:styleId="Bibliography">
    <w:name w:val="Bibliography"/>
    <w:basedOn w:val="Normal"/>
    <w:next w:val="Normal"/>
    <w:uiPriority w:val="37"/>
    <w:semiHidden/>
    <w:unhideWhenUsed/>
    <w:rsid w:val="00201B9D"/>
  </w:style>
  <w:style w:type="paragraph" w:styleId="BlockText">
    <w:name w:val="Block Text"/>
    <w:basedOn w:val="Normal"/>
    <w:uiPriority w:val="99"/>
    <w:semiHidden/>
    <w:unhideWhenUsed/>
    <w:rsid w:val="00404FC1"/>
    <w:pPr>
      <w:pBdr>
        <w:top w:val="single" w:sz="2" w:space="10" w:color="365F91" w:themeColor="accent1" w:themeShade="BF" w:shadow="1"/>
        <w:left w:val="single" w:sz="2" w:space="10" w:color="365F91" w:themeColor="accent1" w:themeShade="BF" w:shadow="1"/>
        <w:bottom w:val="single" w:sz="2" w:space="10" w:color="365F91" w:themeColor="accent1" w:themeShade="BF" w:shadow="1"/>
        <w:right w:val="single" w:sz="2" w:space="10" w:color="365F91" w:themeColor="accent1" w:themeShade="BF" w:shadow="1"/>
      </w:pBdr>
      <w:ind w:left="1152" w:right="1152"/>
    </w:pPr>
    <w:rPr>
      <w:i/>
      <w:iCs/>
      <w:color w:val="365F91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201B9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01B9D"/>
    <w:rPr>
      <w:sz w:val="22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201B9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01B9D"/>
    <w:rPr>
      <w:sz w:val="22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01B9D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01B9D"/>
    <w:rPr>
      <w:sz w:val="2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01B9D"/>
    <w:pPr>
      <w:spacing w:after="8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201B9D"/>
    <w:rPr>
      <w:sz w:val="22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01B9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01B9D"/>
    <w:rPr>
      <w:sz w:val="22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01B9D"/>
    <w:pPr>
      <w:spacing w:after="8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201B9D"/>
    <w:rPr>
      <w:sz w:val="22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01B9D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01B9D"/>
    <w:rPr>
      <w:sz w:val="2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01B9D"/>
    <w:pPr>
      <w:spacing w:after="120"/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201B9D"/>
    <w:rPr>
      <w:sz w:val="22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01B9D"/>
    <w:pPr>
      <w:spacing w:after="200"/>
    </w:pPr>
    <w:rPr>
      <w:i/>
      <w:iCs/>
      <w:color w:val="1F497D" w:themeColor="text2"/>
    </w:rPr>
  </w:style>
  <w:style w:type="paragraph" w:styleId="Closing">
    <w:name w:val="Closing"/>
    <w:basedOn w:val="Normal"/>
    <w:link w:val="ClosingChar"/>
    <w:uiPriority w:val="99"/>
    <w:semiHidden/>
    <w:unhideWhenUsed/>
    <w:rsid w:val="00201B9D"/>
    <w:pPr>
      <w:spacing w:after="0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01B9D"/>
    <w:rPr>
      <w:sz w:val="22"/>
    </w:rPr>
  </w:style>
  <w:style w:type="table" w:styleId="ColorfulGrid">
    <w:name w:val="Colorful Grid"/>
    <w:basedOn w:val="TableNormal"/>
    <w:uiPriority w:val="73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201B9D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1B9D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1B9D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1B9D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1B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1B9D"/>
    <w:rPr>
      <w:b/>
      <w:bCs/>
      <w:sz w:val="22"/>
      <w:szCs w:val="20"/>
    </w:rPr>
  </w:style>
  <w:style w:type="table" w:styleId="DarkList">
    <w:name w:val="Dark List"/>
    <w:basedOn w:val="TableNormal"/>
    <w:uiPriority w:val="70"/>
    <w:semiHidden/>
    <w:unhideWhenUsed/>
    <w:rsid w:val="00201B9D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201B9D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201B9D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201B9D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201B9D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201B9D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201B9D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201B9D"/>
  </w:style>
  <w:style w:type="character" w:customStyle="1" w:styleId="DateChar">
    <w:name w:val="Date Char"/>
    <w:basedOn w:val="DefaultParagraphFont"/>
    <w:link w:val="Date"/>
    <w:uiPriority w:val="99"/>
    <w:semiHidden/>
    <w:rsid w:val="00201B9D"/>
    <w:rPr>
      <w:sz w:val="2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01B9D"/>
    <w:pPr>
      <w:spacing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01B9D"/>
    <w:rPr>
      <w:rFonts w:ascii="Segoe UI" w:hAnsi="Segoe UI" w:cs="Segoe UI"/>
      <w:sz w:val="2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01B9D"/>
    <w:pPr>
      <w:spacing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201B9D"/>
    <w:rPr>
      <w:sz w:val="22"/>
    </w:rPr>
  </w:style>
  <w:style w:type="character" w:styleId="Emphasis">
    <w:name w:val="Emphasis"/>
    <w:basedOn w:val="DefaultParagraphFont"/>
    <w:uiPriority w:val="20"/>
    <w:semiHidden/>
    <w:unhideWhenUsed/>
    <w:qFormat/>
    <w:rsid w:val="00201B9D"/>
    <w:rPr>
      <w:i/>
      <w:iCs/>
      <w:sz w:val="22"/>
    </w:rPr>
  </w:style>
  <w:style w:type="character" w:styleId="EndnoteReference">
    <w:name w:val="endnote reference"/>
    <w:basedOn w:val="DefaultParagraphFont"/>
    <w:uiPriority w:val="99"/>
    <w:semiHidden/>
    <w:unhideWhenUsed/>
    <w:rsid w:val="00201B9D"/>
    <w:rPr>
      <w:sz w:val="22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01B9D"/>
    <w:pPr>
      <w:spacing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01B9D"/>
    <w:rPr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201B9D"/>
    <w:pPr>
      <w:framePr w:w="7920" w:h="1980" w:hRule="exact" w:hSpace="180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01B9D"/>
    <w:rPr>
      <w:color w:val="800080" w:themeColor="followedHyperlink"/>
      <w:sz w:val="22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201B9D"/>
    <w:rPr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01B9D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01B9D"/>
    <w:rPr>
      <w:sz w:val="22"/>
      <w:szCs w:val="20"/>
    </w:rPr>
  </w:style>
  <w:style w:type="table" w:styleId="GridTable1Light">
    <w:name w:val="Grid Table 1 Light"/>
    <w:basedOn w:val="TableNormal"/>
    <w:uiPriority w:val="46"/>
    <w:rsid w:val="00201B9D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01B9D"/>
    <w:pPr>
      <w:spacing w:after="0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201B9D"/>
    <w:pPr>
      <w:spacing w:after="0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201B9D"/>
    <w:pPr>
      <w:spacing w:after="0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201B9D"/>
    <w:pPr>
      <w:spacing w:after="0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201B9D"/>
    <w:pPr>
      <w:spacing w:after="0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201B9D"/>
    <w:pPr>
      <w:spacing w:after="0"/>
    </w:pPr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3">
    <w:name w:val="Grid Table 3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201B9D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201B9D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201B9D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201B9D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201B9D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201B9D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201B9D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201B9D"/>
    <w:pPr>
      <w:spacing w:after="0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201B9D"/>
    <w:pPr>
      <w:spacing w:after="0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201B9D"/>
    <w:pPr>
      <w:spacing w:after="0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201B9D"/>
    <w:pPr>
      <w:spacing w:after="0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201B9D"/>
    <w:pPr>
      <w:spacing w:after="0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201B9D"/>
    <w:pPr>
      <w:spacing w:after="0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201B9D"/>
    <w:pPr>
      <w:spacing w:after="0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201B9D"/>
    <w:pPr>
      <w:spacing w:after="0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201B9D"/>
    <w:pPr>
      <w:spacing w:after="0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201B9D"/>
    <w:pPr>
      <w:spacing w:after="0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201B9D"/>
    <w:pPr>
      <w:spacing w:after="0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201B9D"/>
    <w:pPr>
      <w:spacing w:after="0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unhideWhenUsed/>
    <w:rsid w:val="00201B9D"/>
    <w:rPr>
      <w:color w:val="2B579A"/>
      <w:sz w:val="22"/>
      <w:shd w:val="clear" w:color="auto" w:fill="E6E6E6"/>
    </w:rPr>
  </w:style>
  <w:style w:type="character" w:customStyle="1" w:styleId="Heading3Char">
    <w:name w:val="Heading 3 Char"/>
    <w:basedOn w:val="DefaultParagraphFont"/>
    <w:link w:val="Heading3"/>
    <w:uiPriority w:val="2"/>
    <w:semiHidden/>
    <w:rsid w:val="00201B9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semiHidden/>
    <w:rsid w:val="00201B9D"/>
    <w:rPr>
      <w:rFonts w:asciiTheme="majorHAnsi" w:eastAsiaTheme="majorEastAsia" w:hAnsiTheme="majorHAnsi" w:cstheme="majorBidi"/>
      <w:i/>
      <w:iCs/>
      <w:color w:val="365F91" w:themeColor="accent1" w:themeShade="BF"/>
      <w:sz w:val="22"/>
    </w:rPr>
  </w:style>
  <w:style w:type="character" w:customStyle="1" w:styleId="Heading5Char">
    <w:name w:val="Heading 5 Char"/>
    <w:basedOn w:val="DefaultParagraphFont"/>
    <w:link w:val="Heading5"/>
    <w:uiPriority w:val="2"/>
    <w:semiHidden/>
    <w:rsid w:val="00201B9D"/>
    <w:rPr>
      <w:rFonts w:asciiTheme="majorHAnsi" w:eastAsiaTheme="majorEastAsia" w:hAnsiTheme="majorHAnsi" w:cstheme="majorBidi"/>
      <w:color w:val="365F91" w:themeColor="accent1" w:themeShade="BF"/>
      <w:sz w:val="22"/>
    </w:rPr>
  </w:style>
  <w:style w:type="character" w:customStyle="1" w:styleId="Heading6Char">
    <w:name w:val="Heading 6 Char"/>
    <w:basedOn w:val="DefaultParagraphFont"/>
    <w:link w:val="Heading6"/>
    <w:uiPriority w:val="2"/>
    <w:semiHidden/>
    <w:rsid w:val="00201B9D"/>
    <w:rPr>
      <w:rFonts w:asciiTheme="majorHAnsi" w:eastAsiaTheme="majorEastAsia" w:hAnsiTheme="majorHAnsi" w:cstheme="majorBidi"/>
      <w:color w:val="243F60" w:themeColor="accent1" w:themeShade="7F"/>
      <w:sz w:val="22"/>
    </w:rPr>
  </w:style>
  <w:style w:type="character" w:customStyle="1" w:styleId="Heading7Char">
    <w:name w:val="Heading 7 Char"/>
    <w:basedOn w:val="DefaultParagraphFont"/>
    <w:link w:val="Heading7"/>
    <w:uiPriority w:val="2"/>
    <w:semiHidden/>
    <w:rsid w:val="00201B9D"/>
    <w:rPr>
      <w:rFonts w:asciiTheme="majorHAnsi" w:eastAsiaTheme="majorEastAsia" w:hAnsiTheme="majorHAnsi" w:cstheme="majorBidi"/>
      <w:i/>
      <w:iCs/>
      <w:color w:val="243F60" w:themeColor="accent1" w:themeShade="7F"/>
      <w:sz w:val="22"/>
    </w:rPr>
  </w:style>
  <w:style w:type="character" w:customStyle="1" w:styleId="Heading8Char">
    <w:name w:val="Heading 8 Char"/>
    <w:basedOn w:val="DefaultParagraphFont"/>
    <w:link w:val="Heading8"/>
    <w:uiPriority w:val="2"/>
    <w:semiHidden/>
    <w:rsid w:val="00201B9D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2"/>
    <w:semiHidden/>
    <w:rsid w:val="00201B9D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201B9D"/>
    <w:rPr>
      <w:sz w:val="22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201B9D"/>
    <w:pPr>
      <w:spacing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01B9D"/>
    <w:rPr>
      <w:i/>
      <w:iCs/>
      <w:sz w:val="22"/>
    </w:rPr>
  </w:style>
  <w:style w:type="character" w:styleId="HTMLCite">
    <w:name w:val="HTML Cite"/>
    <w:basedOn w:val="DefaultParagraphFont"/>
    <w:uiPriority w:val="99"/>
    <w:semiHidden/>
    <w:unhideWhenUsed/>
    <w:rsid w:val="00201B9D"/>
    <w:rPr>
      <w:i/>
      <w:iCs/>
      <w:sz w:val="22"/>
    </w:rPr>
  </w:style>
  <w:style w:type="character" w:styleId="HTMLCode">
    <w:name w:val="HTML Code"/>
    <w:basedOn w:val="DefaultParagraphFont"/>
    <w:uiPriority w:val="99"/>
    <w:semiHidden/>
    <w:unhideWhenUsed/>
    <w:rsid w:val="00201B9D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201B9D"/>
    <w:rPr>
      <w:i/>
      <w:iCs/>
      <w:sz w:val="22"/>
    </w:rPr>
  </w:style>
  <w:style w:type="character" w:styleId="HTMLKeyboard">
    <w:name w:val="HTML Keyboard"/>
    <w:basedOn w:val="DefaultParagraphFont"/>
    <w:uiPriority w:val="99"/>
    <w:semiHidden/>
    <w:unhideWhenUsed/>
    <w:rsid w:val="00201B9D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01B9D"/>
    <w:pPr>
      <w:spacing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01B9D"/>
    <w:rPr>
      <w:rFonts w:ascii="Consolas" w:hAnsi="Consolas"/>
      <w:sz w:val="22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201B9D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201B9D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201B9D"/>
    <w:rPr>
      <w:i/>
      <w:iCs/>
      <w:sz w:val="22"/>
    </w:rPr>
  </w:style>
  <w:style w:type="character" w:styleId="Hyperlink">
    <w:name w:val="Hyperlink"/>
    <w:basedOn w:val="DefaultParagraphFont"/>
    <w:uiPriority w:val="99"/>
    <w:semiHidden/>
    <w:unhideWhenUsed/>
    <w:rsid w:val="00201B9D"/>
    <w:rPr>
      <w:color w:val="0000FF" w:themeColor="hyperlink"/>
      <w:sz w:val="22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201B9D"/>
    <w:pPr>
      <w:spacing w:after="0"/>
      <w:ind w:left="180" w:hanging="18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201B9D"/>
    <w:pPr>
      <w:spacing w:after="0"/>
      <w:ind w:left="360" w:hanging="18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01B9D"/>
    <w:pPr>
      <w:spacing w:after="0"/>
      <w:ind w:left="540" w:hanging="18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01B9D"/>
    <w:pPr>
      <w:spacing w:after="0"/>
      <w:ind w:left="720" w:hanging="18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01B9D"/>
    <w:pPr>
      <w:spacing w:after="0"/>
      <w:ind w:left="900" w:hanging="18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01B9D"/>
    <w:pPr>
      <w:spacing w:after="0"/>
      <w:ind w:left="1080" w:hanging="18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01B9D"/>
    <w:pPr>
      <w:spacing w:after="0"/>
      <w:ind w:left="1260" w:hanging="18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01B9D"/>
    <w:pPr>
      <w:spacing w:after="0"/>
      <w:ind w:left="1440" w:hanging="18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01B9D"/>
    <w:pPr>
      <w:spacing w:after="0"/>
      <w:ind w:left="1620" w:hanging="18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01B9D"/>
    <w:rPr>
      <w:rFonts w:asciiTheme="majorHAnsi" w:eastAsiaTheme="majorEastAsia" w:hAnsiTheme="majorHAnsi" w:cstheme="majorBidi"/>
      <w:b/>
      <w:bCs/>
    </w:rPr>
  </w:style>
  <w:style w:type="table" w:styleId="LightGrid">
    <w:name w:val="Light Grid"/>
    <w:basedOn w:val="TableNormal"/>
    <w:uiPriority w:val="62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201B9D"/>
    <w:pPr>
      <w:spacing w:after="0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201B9D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201B9D"/>
    <w:pPr>
      <w:spacing w:after="0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201B9D"/>
    <w:pPr>
      <w:spacing w:after="0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201B9D"/>
    <w:pPr>
      <w:spacing w:after="0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201B9D"/>
    <w:pPr>
      <w:spacing w:after="0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201B9D"/>
    <w:pPr>
      <w:spacing w:after="0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201B9D"/>
    <w:pPr>
      <w:spacing w:after="0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201B9D"/>
    <w:rPr>
      <w:sz w:val="22"/>
    </w:rPr>
  </w:style>
  <w:style w:type="paragraph" w:styleId="List">
    <w:name w:val="List"/>
    <w:basedOn w:val="Normal"/>
    <w:uiPriority w:val="99"/>
    <w:semiHidden/>
    <w:unhideWhenUsed/>
    <w:rsid w:val="00201B9D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201B9D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201B9D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201B9D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201B9D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201B9D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201B9D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201B9D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201B9D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201B9D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201B9D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01B9D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01B9D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01B9D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01B9D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201B9D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201B9D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201B9D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201B9D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201B9D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201B9D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201B9D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201B9D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201B9D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201B9D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201B9D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201B9D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201B9D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2">
    <w:name w:val="List Table 2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201B9D"/>
    <w:pPr>
      <w:spacing w:after="0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3">
    <w:name w:val="List Table 3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01B9D"/>
    <w:pPr>
      <w:spacing w:after="0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201B9D"/>
    <w:pPr>
      <w:spacing w:after="0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201B9D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201B9D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201B9D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201B9D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201B9D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201B9D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201B9D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201B9D"/>
    <w:pPr>
      <w:spacing w:after="0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201B9D"/>
    <w:pPr>
      <w:spacing w:after="0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201B9D"/>
    <w:pPr>
      <w:spacing w:after="0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201B9D"/>
    <w:pPr>
      <w:spacing w:after="0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201B9D"/>
    <w:pPr>
      <w:spacing w:after="0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201B9D"/>
    <w:pPr>
      <w:spacing w:after="0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201B9D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201B9D"/>
    <w:pPr>
      <w:spacing w:after="0"/>
    </w:pPr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201B9D"/>
    <w:pPr>
      <w:spacing w:after="0"/>
    </w:pPr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201B9D"/>
    <w:pPr>
      <w:spacing w:after="0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201B9D"/>
    <w:pPr>
      <w:spacing w:after="0"/>
    </w:pPr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201B9D"/>
    <w:pPr>
      <w:spacing w:after="0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201B9D"/>
    <w:pPr>
      <w:spacing w:after="0"/>
    </w:pPr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201B9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01B9D"/>
    <w:rPr>
      <w:rFonts w:ascii="Consolas" w:hAnsi="Consolas"/>
      <w:sz w:val="22"/>
      <w:szCs w:val="20"/>
    </w:rPr>
  </w:style>
  <w:style w:type="table" w:styleId="MediumGrid1">
    <w:name w:val="Medium Grid 1"/>
    <w:basedOn w:val="TableNormal"/>
    <w:uiPriority w:val="67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201B9D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201B9D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201B9D"/>
    <w:pPr>
      <w:spacing w:after="0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201B9D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201B9D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unhideWhenUsed/>
    <w:rsid w:val="00201B9D"/>
    <w:rPr>
      <w:color w:val="2B579A"/>
      <w:sz w:val="22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01B9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201B9D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201B9D"/>
    <w:pPr>
      <w:spacing w:after="0"/>
    </w:pPr>
  </w:style>
  <w:style w:type="paragraph" w:styleId="NormalWeb">
    <w:name w:val="Normal (Web)"/>
    <w:basedOn w:val="Normal"/>
    <w:uiPriority w:val="99"/>
    <w:semiHidden/>
    <w:unhideWhenUsed/>
    <w:rsid w:val="00201B9D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01B9D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01B9D"/>
    <w:pPr>
      <w:spacing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201B9D"/>
    <w:rPr>
      <w:sz w:val="22"/>
    </w:rPr>
  </w:style>
  <w:style w:type="character" w:styleId="PageNumber">
    <w:name w:val="page number"/>
    <w:basedOn w:val="DefaultParagraphFont"/>
    <w:uiPriority w:val="99"/>
    <w:semiHidden/>
    <w:unhideWhenUsed/>
    <w:rsid w:val="00201B9D"/>
    <w:rPr>
      <w:sz w:val="22"/>
    </w:rPr>
  </w:style>
  <w:style w:type="table" w:styleId="PlainTable1">
    <w:name w:val="Plain Table 1"/>
    <w:basedOn w:val="TableNormal"/>
    <w:uiPriority w:val="41"/>
    <w:rsid w:val="00201B9D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201B9D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201B9D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01B9D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201B9D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201B9D"/>
    <w:pPr>
      <w:spacing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01B9D"/>
    <w:rPr>
      <w:rFonts w:ascii="Consolas" w:hAnsi="Consolas"/>
      <w:sz w:val="2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201B9D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201B9D"/>
    <w:rPr>
      <w:i/>
      <w:iCs/>
      <w:color w:val="404040" w:themeColor="text1" w:themeTint="BF"/>
      <w:sz w:val="22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01B9D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201B9D"/>
    <w:rPr>
      <w:sz w:val="22"/>
    </w:rPr>
  </w:style>
  <w:style w:type="paragraph" w:styleId="Signature">
    <w:name w:val="Signature"/>
    <w:basedOn w:val="Normal"/>
    <w:link w:val="SignatureChar"/>
    <w:uiPriority w:val="99"/>
    <w:semiHidden/>
    <w:unhideWhenUsed/>
    <w:rsid w:val="00201B9D"/>
    <w:pPr>
      <w:spacing w:after="0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201B9D"/>
    <w:rPr>
      <w:sz w:val="22"/>
    </w:rPr>
  </w:style>
  <w:style w:type="character" w:styleId="SmartHyperlink">
    <w:name w:val="Smart Hyperlink"/>
    <w:basedOn w:val="DefaultParagraphFont"/>
    <w:uiPriority w:val="99"/>
    <w:semiHidden/>
    <w:unhideWhenUsed/>
    <w:rsid w:val="00201B9D"/>
    <w:rPr>
      <w:sz w:val="22"/>
      <w:u w:val="dotted"/>
    </w:rPr>
  </w:style>
  <w:style w:type="character" w:styleId="Strong">
    <w:name w:val="Strong"/>
    <w:basedOn w:val="DefaultParagraphFont"/>
    <w:uiPriority w:val="22"/>
    <w:semiHidden/>
    <w:unhideWhenUsed/>
    <w:qFormat/>
    <w:rsid w:val="00201B9D"/>
    <w:rPr>
      <w:b/>
      <w:bCs/>
      <w:sz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201B9D"/>
    <w:rPr>
      <w:i/>
      <w:iCs/>
      <w:color w:val="404040" w:themeColor="text1" w:themeTint="BF"/>
      <w:sz w:val="22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201B9D"/>
    <w:rPr>
      <w:smallCaps/>
      <w:color w:val="5A5A5A" w:themeColor="text1" w:themeTint="A5"/>
      <w:sz w:val="22"/>
    </w:rPr>
  </w:style>
  <w:style w:type="table" w:styleId="Table3Deffects1">
    <w:name w:val="Table 3D effects 1"/>
    <w:basedOn w:val="TableNormal"/>
    <w:uiPriority w:val="99"/>
    <w:semiHidden/>
    <w:unhideWhenUsed/>
    <w:rsid w:val="00201B9D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01B9D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01B9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01B9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01B9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01B9D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01B9D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01B9D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01B9D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01B9D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01B9D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01B9D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01B9D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01B9D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01B9D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01B9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01B9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01B9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01B9D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01B9D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01B9D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01B9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01B9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01B9D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01B9D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201B9D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201B9D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01B9D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01B9D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01B9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01B9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01B9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01B9D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01B9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01B9D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201B9D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201B9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01B9D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01B9D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01B9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01B9D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rsid w:val="00201B9D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01B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01B9D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01B9D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rsid w:val="00201B9D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201B9D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01B9D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201B9D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01B9D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01B9D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01B9D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01B9D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01B9D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01B9D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01B9D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01B9D"/>
    <w:pPr>
      <w:spacing w:before="240" w:after="0"/>
      <w:outlineLvl w:val="9"/>
    </w:pPr>
    <w:rPr>
      <w:rFonts w:asciiTheme="majorHAnsi" w:eastAsiaTheme="majorEastAsia" w:hAnsiTheme="majorHAnsi"/>
      <w:b w:val="0"/>
      <w:color w:val="365F91" w:themeColor="accent1" w:themeShade="BF"/>
      <w:sz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404FC1"/>
    <w:rPr>
      <w:color w:val="595959" w:themeColor="text1" w:themeTint="A6"/>
      <w:sz w:val="22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na.ma\AppData\Roaming\Microsoft\Templates\Meeting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3AF99B525854664A36AA2AD85AA66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34354D-5F32-4CD5-9D6F-A6974E64E934}"/>
      </w:docPartPr>
      <w:docPartBody>
        <w:p w:rsidR="006F5DB3" w:rsidRDefault="004E5316">
          <w:pPr>
            <w:pStyle w:val="93AF99B525854664A36AA2AD85AA66CB"/>
          </w:pPr>
          <w:r w:rsidRPr="009770B3">
            <w:t>agenda</w:t>
          </w:r>
        </w:p>
      </w:docPartBody>
    </w:docPart>
    <w:docPart>
      <w:docPartPr>
        <w:name w:val="1C7172931548410FA5661BC7479051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0CDB67-F676-45F0-9AC7-85F2D152111A}"/>
      </w:docPartPr>
      <w:docPartBody>
        <w:p w:rsidR="006F5DB3" w:rsidRDefault="004E5316">
          <w:pPr>
            <w:pStyle w:val="1C7172931548410FA5661BC7479051DD"/>
          </w:pPr>
          <w:r w:rsidRPr="009770B3">
            <w:t>Meeting called by:</w:t>
          </w:r>
        </w:p>
      </w:docPartBody>
    </w:docPart>
    <w:docPart>
      <w:docPartPr>
        <w:name w:val="1833DE3E455C46A6BB22B5242EA7F9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E15F8D-CE95-467A-91A5-5D071A38A088}"/>
      </w:docPartPr>
      <w:docPartBody>
        <w:p w:rsidR="006F5DB3" w:rsidRDefault="004E5316">
          <w:pPr>
            <w:pStyle w:val="1833DE3E455C46A6BB22B5242EA7F961"/>
          </w:pPr>
          <w:r w:rsidRPr="009770B3">
            <w:t>Attendees:</w:t>
          </w:r>
        </w:p>
      </w:docPartBody>
    </w:docPart>
    <w:docPart>
      <w:docPartPr>
        <w:name w:val="31BCEDCB30FD4375BEBC896161DB07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5F2705-7BB8-4D7D-98D5-D19998514166}"/>
      </w:docPartPr>
      <w:docPartBody>
        <w:p w:rsidR="006F5DB3" w:rsidRDefault="004E5316">
          <w:pPr>
            <w:pStyle w:val="31BCEDCB30FD4375BEBC896161DB07AD"/>
          </w:pPr>
          <w:r>
            <w:t>Time 1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316"/>
    <w:rsid w:val="004E5316"/>
    <w:rsid w:val="006F5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3AF99B525854664A36AA2AD85AA66CB">
    <w:name w:val="93AF99B525854664A36AA2AD85AA66CB"/>
  </w:style>
  <w:style w:type="paragraph" w:customStyle="1" w:styleId="12623BD79BF84AF1A71F393ABBF40403">
    <w:name w:val="12623BD79BF84AF1A71F393ABBF40403"/>
  </w:style>
  <w:style w:type="paragraph" w:customStyle="1" w:styleId="D3735DE8B9034A3F8465CE13BA1E3CF9">
    <w:name w:val="D3735DE8B9034A3F8465CE13BA1E3CF9"/>
  </w:style>
  <w:style w:type="paragraph" w:customStyle="1" w:styleId="2EE1C4B9F06F45A2AEDE53F281EF21ED">
    <w:name w:val="2EE1C4B9F06F45A2AEDE53F281EF21ED"/>
  </w:style>
  <w:style w:type="paragraph" w:customStyle="1" w:styleId="1C7172931548410FA5661BC7479051DD">
    <w:name w:val="1C7172931548410FA5661BC7479051DD"/>
  </w:style>
  <w:style w:type="paragraph" w:customStyle="1" w:styleId="BC0CEAD276454CB58D5A530069EE3E4A">
    <w:name w:val="BC0CEAD276454CB58D5A530069EE3E4A"/>
  </w:style>
  <w:style w:type="paragraph" w:customStyle="1" w:styleId="1833DE3E455C46A6BB22B5242EA7F961">
    <w:name w:val="1833DE3E455C46A6BB22B5242EA7F961"/>
  </w:style>
  <w:style w:type="paragraph" w:customStyle="1" w:styleId="4FB4E9942D1F49469BC114E083E3B111">
    <w:name w:val="4FB4E9942D1F49469BC114E083E3B111"/>
  </w:style>
  <w:style w:type="paragraph" w:customStyle="1" w:styleId="EC9A521A479A45448D64CF2BC5BE2E4C">
    <w:name w:val="EC9A521A479A45448D64CF2BC5BE2E4C"/>
  </w:style>
  <w:style w:type="paragraph" w:customStyle="1" w:styleId="5B02E0C9886D405D8AFD4E425490779A">
    <w:name w:val="5B02E0C9886D405D8AFD4E425490779A"/>
  </w:style>
  <w:style w:type="paragraph" w:customStyle="1" w:styleId="AFEC77AC9CE2413C94EA91CCCA259720">
    <w:name w:val="AFEC77AC9CE2413C94EA91CCCA259720"/>
  </w:style>
  <w:style w:type="paragraph" w:customStyle="1" w:styleId="C90F514D830F4007A4A436F8DE11569F">
    <w:name w:val="C90F514D830F4007A4A436F8DE11569F"/>
  </w:style>
  <w:style w:type="paragraph" w:customStyle="1" w:styleId="3E1EDDD9CC4C41CCA2B87109C0E44932">
    <w:name w:val="3E1EDDD9CC4C41CCA2B87109C0E44932"/>
  </w:style>
  <w:style w:type="paragraph" w:customStyle="1" w:styleId="FF1BA5EAE1A540F1BC611CC2BB71D0EA">
    <w:name w:val="FF1BA5EAE1A540F1BC611CC2BB71D0EA"/>
  </w:style>
  <w:style w:type="paragraph" w:customStyle="1" w:styleId="673C3DC067F746D1B557F5303739C7FE">
    <w:name w:val="673C3DC067F746D1B557F5303739C7FE"/>
  </w:style>
  <w:style w:type="paragraph" w:customStyle="1" w:styleId="31BCEDCB30FD4375BEBC896161DB07AD">
    <w:name w:val="31BCEDCB30FD4375BEBC896161DB07AD"/>
  </w:style>
  <w:style w:type="paragraph" w:customStyle="1" w:styleId="C033401449334C7B89BC13FAC7C825FA">
    <w:name w:val="C033401449334C7B89BC13FAC7C825FA"/>
  </w:style>
  <w:style w:type="paragraph" w:customStyle="1" w:styleId="1269316EF7044525A4B67D256E67E150">
    <w:name w:val="1269316EF7044525A4B67D256E67E150"/>
  </w:style>
  <w:style w:type="paragraph" w:customStyle="1" w:styleId="0D808F6372F04CCFB0A6129CECAA94C0">
    <w:name w:val="0D808F6372F04CCFB0A6129CECAA94C0"/>
  </w:style>
  <w:style w:type="paragraph" w:customStyle="1" w:styleId="BFA936FE02794DEBAB06B527B24B4562">
    <w:name w:val="BFA936FE02794DEBAB06B527B24B4562"/>
  </w:style>
  <w:style w:type="paragraph" w:customStyle="1" w:styleId="215B23370A904E48B767D41B1AF33CB1">
    <w:name w:val="215B23370A904E48B767D41B1AF33CB1"/>
  </w:style>
  <w:style w:type="paragraph" w:customStyle="1" w:styleId="64355FFD0D674C1FB91F0A360FF261D8">
    <w:name w:val="64355FFD0D674C1FB91F0A360FF261D8"/>
  </w:style>
  <w:style w:type="paragraph" w:customStyle="1" w:styleId="5849E455951D4F32958234417DBCF7C9">
    <w:name w:val="5849E455951D4F32958234417DBCF7C9"/>
  </w:style>
  <w:style w:type="paragraph" w:customStyle="1" w:styleId="21D87C3C07C7440ABB6DA3AC691BF791">
    <w:name w:val="21D87C3C07C7440ABB6DA3AC691BF791"/>
  </w:style>
  <w:style w:type="paragraph" w:customStyle="1" w:styleId="E24B48FBD00F4FD8A737FBB812BBAB2E">
    <w:name w:val="E24B48FBD00F4FD8A737FBB812BBAB2E"/>
  </w:style>
  <w:style w:type="paragraph" w:customStyle="1" w:styleId="1CFB5EF4BD224A01A6014EF2C71C1FEF">
    <w:name w:val="1CFB5EF4BD224A01A6014EF2C71C1FEF"/>
  </w:style>
  <w:style w:type="paragraph" w:customStyle="1" w:styleId="56B1882D715D41368AA11D21A8C84081">
    <w:name w:val="56B1882D715D41368AA11D21A8C84081"/>
  </w:style>
  <w:style w:type="paragraph" w:customStyle="1" w:styleId="FF627FAD59B8426991799C78CB6FA1C7">
    <w:name w:val="FF627FAD59B8426991799C78CB6FA1C7"/>
  </w:style>
  <w:style w:type="paragraph" w:customStyle="1" w:styleId="2A6E86DF7BCF41B49E085F49178450AA">
    <w:name w:val="2A6E86DF7BCF41B49E085F49178450AA"/>
  </w:style>
  <w:style w:type="paragraph" w:customStyle="1" w:styleId="5E5627FD0388422EA868B38F138E4717">
    <w:name w:val="5E5627FD0388422EA868B38F138E471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Agend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100000" t="-60000" r="100000" b="20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Meeting agenda.dotx</Template>
  <TotalTime>35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Lina Ma</dc:creator>
  <cp:keywords/>
  <dc:description/>
  <cp:lastModifiedBy>Lina MA* DGMI</cp:lastModifiedBy>
  <cp:revision>7</cp:revision>
  <dcterms:created xsi:type="dcterms:W3CDTF">2018-06-05T21:42:00Z</dcterms:created>
  <dcterms:modified xsi:type="dcterms:W3CDTF">2018-06-11T21:16:00Z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