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E87" w:rsidRDefault="00CB0E87" w:rsidP="0091749D">
      <w:pPr>
        <w:pStyle w:val="Heading7"/>
        <w:rPr>
          <w:rFonts w:ascii="Arial" w:hAnsi="Arial" w:cs="Arial"/>
          <w:sz w:val="24"/>
          <w:szCs w:val="24"/>
        </w:rPr>
      </w:pPr>
    </w:p>
    <w:p w:rsidR="00CB0E87" w:rsidRPr="006E28E4" w:rsidRDefault="00CB0E87" w:rsidP="0091749D">
      <w:pPr>
        <w:pStyle w:val="Heading7"/>
        <w:rPr>
          <w:rFonts w:ascii="Arial" w:hAnsi="Arial" w:cs="Arial"/>
          <w:szCs w:val="28"/>
        </w:rPr>
      </w:pPr>
      <w:smartTag w:uri="urn:schemas-microsoft-com:office:smarttags" w:element="State">
        <w:smartTag w:uri="urn:schemas-microsoft-com:office:smarttags" w:element="place">
          <w:r w:rsidRPr="006E28E4">
            <w:rPr>
              <w:rFonts w:ascii="Arial" w:hAnsi="Arial" w:cs="Arial"/>
              <w:szCs w:val="28"/>
            </w:rPr>
            <w:t>OREGON</w:t>
          </w:r>
        </w:smartTag>
      </w:smartTag>
      <w:r w:rsidRPr="006E28E4">
        <w:rPr>
          <w:rFonts w:ascii="Arial" w:hAnsi="Arial" w:cs="Arial"/>
          <w:szCs w:val="28"/>
        </w:rPr>
        <w:t xml:space="preserve"> BOARD OF PSYCHOLOGIST EXAMINERS</w:t>
      </w:r>
    </w:p>
    <w:p w:rsidR="00CB0E87" w:rsidRPr="0008061E" w:rsidRDefault="00CB0E87" w:rsidP="0091749D">
      <w:pPr>
        <w:pStyle w:val="Heading7"/>
        <w:rPr>
          <w:rFonts w:ascii="Arial" w:hAnsi="Arial" w:cs="Arial"/>
          <w:sz w:val="16"/>
          <w:szCs w:val="16"/>
        </w:rPr>
      </w:pPr>
    </w:p>
    <w:p w:rsidR="00CB0E87" w:rsidRPr="00980E04" w:rsidRDefault="00CB0E87" w:rsidP="0091749D">
      <w:pPr>
        <w:pStyle w:val="Heading7"/>
        <w:rPr>
          <w:rFonts w:ascii="Arial" w:hAnsi="Arial" w:cs="Arial"/>
          <w:sz w:val="32"/>
          <w:szCs w:val="32"/>
        </w:rPr>
      </w:pPr>
      <w:r w:rsidRPr="00980E04">
        <w:rPr>
          <w:rFonts w:ascii="Arial" w:hAnsi="Arial" w:cs="Arial"/>
          <w:sz w:val="32"/>
          <w:szCs w:val="32"/>
        </w:rPr>
        <w:t>PUBLIC SESSION</w:t>
      </w:r>
    </w:p>
    <w:p w:rsidR="00CB0E87" w:rsidRPr="006E28E4" w:rsidRDefault="00CB0E87" w:rsidP="00891FED">
      <w:pPr>
        <w:pStyle w:val="Heading7"/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t xml:space="preserve">Working </w:t>
      </w:r>
      <w:r w:rsidRPr="006E28E4">
        <w:rPr>
          <w:rFonts w:ascii="Arial" w:hAnsi="Arial" w:cs="Arial"/>
          <w:sz w:val="36"/>
          <w:szCs w:val="36"/>
        </w:rPr>
        <w:t>AGENDA</w:t>
      </w:r>
    </w:p>
    <w:p w:rsidR="00CB0E87" w:rsidRPr="00C76605" w:rsidRDefault="00CB0E87" w:rsidP="003F5DB2">
      <w:pPr>
        <w:jc w:val="center"/>
        <w:rPr>
          <w:rFonts w:ascii="Arial" w:hAnsi="Arial" w:cs="Arial"/>
          <w:bCs/>
          <w:szCs w:val="24"/>
        </w:rPr>
      </w:pPr>
      <w:bookmarkStart w:id="0" w:name="OLE_LINK1"/>
      <w:r w:rsidRPr="00C76605">
        <w:rPr>
          <w:rFonts w:ascii="Arial" w:hAnsi="Arial" w:cs="Arial"/>
          <w:bCs/>
          <w:szCs w:val="24"/>
        </w:rPr>
        <w:t xml:space="preserve">Friday, </w:t>
      </w:r>
      <w:bookmarkEnd w:id="0"/>
      <w:smartTag w:uri="urn:schemas-microsoft-com:office:smarttags" w:element="date">
        <w:smartTagPr>
          <w:attr w:name="Year" w:val="2010"/>
          <w:attr w:name="Day" w:val="14"/>
          <w:attr w:name="Month" w:val="5"/>
          <w:attr w:name="ls" w:val="trans"/>
        </w:smartTagPr>
        <w:r>
          <w:rPr>
            <w:rFonts w:ascii="Arial" w:hAnsi="Arial" w:cs="Arial"/>
            <w:bCs/>
            <w:szCs w:val="24"/>
          </w:rPr>
          <w:t>May 14,</w:t>
        </w:r>
        <w:r w:rsidRPr="00C76605">
          <w:rPr>
            <w:rFonts w:ascii="Arial" w:hAnsi="Arial" w:cs="Arial"/>
            <w:bCs/>
            <w:szCs w:val="24"/>
          </w:rPr>
          <w:t xml:space="preserve"> 2010</w:t>
        </w:r>
      </w:smartTag>
    </w:p>
    <w:p w:rsidR="00CB0E87" w:rsidRPr="00C76605" w:rsidRDefault="00CB0E87" w:rsidP="00964B90">
      <w:pPr>
        <w:jc w:val="center"/>
        <w:rPr>
          <w:rFonts w:ascii="Arial" w:hAnsi="Arial" w:cs="Arial"/>
          <w:bCs/>
          <w:szCs w:val="24"/>
        </w:rPr>
      </w:pPr>
      <w:r w:rsidRPr="00C76605">
        <w:rPr>
          <w:rFonts w:ascii="Arial" w:hAnsi="Arial" w:cs="Arial"/>
          <w:bCs/>
          <w:szCs w:val="24"/>
        </w:rPr>
        <w:t>1:00 P.M. – 5:00 P.M.</w:t>
      </w:r>
    </w:p>
    <w:p w:rsidR="00CB0E87" w:rsidRPr="00C76605" w:rsidRDefault="00CB0E87" w:rsidP="003F5DB2">
      <w:pPr>
        <w:jc w:val="center"/>
        <w:rPr>
          <w:rFonts w:ascii="Arial" w:hAnsi="Arial" w:cs="Arial"/>
          <w:bCs/>
          <w:szCs w:val="24"/>
        </w:rPr>
      </w:pPr>
      <w:smartTag w:uri="urn:schemas-microsoft-com:office:smarttags" w:element="address">
        <w:smartTag w:uri="urn:schemas-microsoft-com:office:smarttags" w:element="Street">
          <w:r w:rsidRPr="00C76605">
            <w:rPr>
              <w:rFonts w:ascii="Arial" w:hAnsi="Arial" w:cs="Arial"/>
              <w:bCs/>
              <w:szCs w:val="24"/>
            </w:rPr>
            <w:t>3218 Pringle Rd SE</w:t>
          </w:r>
        </w:smartTag>
        <w:r w:rsidRPr="00C76605">
          <w:rPr>
            <w:rFonts w:ascii="Arial" w:hAnsi="Arial" w:cs="Arial"/>
            <w:bCs/>
            <w:szCs w:val="24"/>
          </w:rPr>
          <w:t xml:space="preserve">, </w:t>
        </w:r>
        <w:smartTag w:uri="urn:schemas-microsoft-com:office:smarttags" w:element="City">
          <w:r w:rsidRPr="00C76605">
            <w:rPr>
              <w:rFonts w:ascii="Arial" w:hAnsi="Arial" w:cs="Arial"/>
              <w:bCs/>
              <w:szCs w:val="24"/>
            </w:rPr>
            <w:t>Salem</w:t>
          </w:r>
        </w:smartTag>
        <w:r w:rsidRPr="00C76605">
          <w:rPr>
            <w:rFonts w:ascii="Arial" w:hAnsi="Arial" w:cs="Arial"/>
            <w:bCs/>
            <w:szCs w:val="24"/>
          </w:rPr>
          <w:t xml:space="preserve"> </w:t>
        </w:r>
        <w:smartTag w:uri="urn:schemas-microsoft-com:office:smarttags" w:element="State">
          <w:r w:rsidRPr="00C76605">
            <w:rPr>
              <w:rFonts w:ascii="Arial" w:hAnsi="Arial" w:cs="Arial"/>
              <w:bCs/>
              <w:szCs w:val="24"/>
            </w:rPr>
            <w:t>OR</w:t>
          </w:r>
        </w:smartTag>
      </w:smartTag>
    </w:p>
    <w:p w:rsidR="00CB0E87" w:rsidRDefault="00CB0E87" w:rsidP="00E6461F">
      <w:pPr>
        <w:spacing w:before="120"/>
        <w:ind w:left="720"/>
        <w:rPr>
          <w:rFonts w:ascii="Arial" w:hAnsi="Arial" w:cs="Arial"/>
          <w:b/>
          <w:szCs w:val="24"/>
        </w:rPr>
      </w:pPr>
    </w:p>
    <w:p w:rsidR="00CB0E87" w:rsidRPr="00CA4ADA" w:rsidRDefault="00CB0E87" w:rsidP="00E6461F">
      <w:pPr>
        <w:spacing w:before="120"/>
        <w:ind w:left="72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1) </w:t>
      </w:r>
      <w:r w:rsidRPr="00CA4ADA">
        <w:rPr>
          <w:rFonts w:ascii="Arial" w:hAnsi="Arial" w:cs="Arial"/>
          <w:b/>
          <w:szCs w:val="24"/>
        </w:rPr>
        <w:t>CALL TO ORDER</w:t>
      </w:r>
    </w:p>
    <w:p w:rsidR="00CB0E87" w:rsidRPr="00FC0EB7" w:rsidRDefault="00CB0E87" w:rsidP="00DC1457">
      <w:pPr>
        <w:spacing w:before="240"/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2) VICE CHAIR ELECTION</w:t>
      </w:r>
      <w:r w:rsidRPr="001619F5">
        <w:rPr>
          <w:rFonts w:ascii="Arial" w:hAnsi="Arial" w:cs="Arial"/>
        </w:rPr>
        <w:t xml:space="preserve"> </w:t>
      </w:r>
    </w:p>
    <w:p w:rsidR="00CB0E87" w:rsidRDefault="00CB0E87" w:rsidP="00DC1457">
      <w:pPr>
        <w:spacing w:before="240"/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3) </w:t>
      </w:r>
      <w:r w:rsidRPr="00163891">
        <w:rPr>
          <w:rFonts w:ascii="Arial" w:hAnsi="Arial" w:cs="Arial"/>
          <w:b/>
          <w:szCs w:val="24"/>
        </w:rPr>
        <w:t xml:space="preserve">PUBLIC FORUM </w:t>
      </w:r>
      <w:r w:rsidRPr="00163891">
        <w:rPr>
          <w:rFonts w:ascii="Arial" w:hAnsi="Arial" w:cs="Arial"/>
          <w:szCs w:val="24"/>
        </w:rPr>
        <w:t xml:space="preserve">– </w:t>
      </w:r>
      <w:smartTag w:uri="urn:schemas-microsoft-com:office:smarttags" w:element="place">
        <w:r w:rsidRPr="00163891">
          <w:rPr>
            <w:rFonts w:ascii="Arial" w:hAnsi="Arial" w:cs="Arial"/>
            <w:szCs w:val="24"/>
          </w:rPr>
          <w:t>Opportunity</w:t>
        </w:r>
      </w:smartTag>
      <w:r w:rsidRPr="00163891">
        <w:rPr>
          <w:rFonts w:ascii="Arial" w:hAnsi="Arial" w:cs="Arial"/>
          <w:szCs w:val="24"/>
        </w:rPr>
        <w:t xml:space="preserve"> to speak to the Board</w:t>
      </w:r>
    </w:p>
    <w:p w:rsidR="00CB0E87" w:rsidRDefault="00CB0E87" w:rsidP="00DC1457">
      <w:pPr>
        <w:spacing w:before="240"/>
        <w:ind w:left="72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4) APROVE </w:t>
      </w:r>
      <w:r w:rsidRPr="003A318A">
        <w:rPr>
          <w:rFonts w:ascii="Arial" w:hAnsi="Arial" w:cs="Arial"/>
          <w:b/>
          <w:szCs w:val="24"/>
        </w:rPr>
        <w:t>MEETING MINUTES</w:t>
      </w:r>
      <w:r>
        <w:rPr>
          <w:rFonts w:ascii="Arial" w:hAnsi="Arial" w:cs="Arial"/>
          <w:b/>
          <w:szCs w:val="24"/>
        </w:rPr>
        <w:t xml:space="preserve"> </w:t>
      </w:r>
    </w:p>
    <w:p w:rsidR="00CB0E87" w:rsidRPr="00163891" w:rsidRDefault="00CB0E87" w:rsidP="00DC1457">
      <w:pPr>
        <w:pStyle w:val="Heading3"/>
        <w:spacing w:before="240"/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5) </w:t>
      </w:r>
      <w:r w:rsidRPr="00163891">
        <w:rPr>
          <w:rFonts w:ascii="Arial" w:hAnsi="Arial" w:cs="Arial"/>
          <w:szCs w:val="24"/>
        </w:rPr>
        <w:t>CONSUMER PROTECTION</w:t>
      </w:r>
      <w:r>
        <w:rPr>
          <w:rFonts w:ascii="Arial" w:hAnsi="Arial" w:cs="Arial"/>
          <w:szCs w:val="24"/>
        </w:rPr>
        <w:t xml:space="preserve"> STATISTICS</w:t>
      </w:r>
    </w:p>
    <w:p w:rsidR="00CB0E87" w:rsidRPr="00DC1457" w:rsidRDefault="00CB0E87" w:rsidP="00DC1457">
      <w:pPr>
        <w:pStyle w:val="Footer"/>
        <w:tabs>
          <w:tab w:val="clear" w:pos="0"/>
        </w:tabs>
        <w:ind w:left="720"/>
      </w:pPr>
      <w:r w:rsidRPr="00DC1457">
        <w:t>30 complaints have been filed in 2010.  There are 52 open cases under investigation (including the investigation files scheduled for Board consideration), 3 in the contested case process and 0 in the Court of Appeals process.  Of the open cases under investigation, 37 are regarding licensed practice and 15 are regarding unlicensed practice.</w:t>
      </w:r>
    </w:p>
    <w:p w:rsidR="00CB0E87" w:rsidRPr="00E6461F" w:rsidRDefault="00CB0E87" w:rsidP="00DC1457">
      <w:pPr>
        <w:pStyle w:val="Heading3"/>
        <w:spacing w:before="12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6) </w:t>
      </w:r>
      <w:r w:rsidRPr="00E6461F">
        <w:rPr>
          <w:rFonts w:ascii="Arial" w:hAnsi="Arial" w:cs="Arial"/>
        </w:rPr>
        <w:t xml:space="preserve">CONSUMER PROTECTION VOTES </w:t>
      </w:r>
      <w:r w:rsidRPr="00E6461F">
        <w:rPr>
          <w:rFonts w:ascii="Arial" w:hAnsi="Arial" w:cs="Arial"/>
        </w:rPr>
        <w:tab/>
      </w:r>
      <w:r w:rsidRPr="00E6461F">
        <w:rPr>
          <w:rFonts w:ascii="Arial" w:hAnsi="Arial" w:cs="Arial"/>
        </w:rPr>
        <w:tab/>
      </w:r>
      <w:r w:rsidRPr="00E6461F">
        <w:rPr>
          <w:rFonts w:ascii="Arial" w:hAnsi="Arial" w:cs="Arial"/>
        </w:rPr>
        <w:tab/>
      </w:r>
      <w:r w:rsidRPr="00E6461F">
        <w:rPr>
          <w:rFonts w:ascii="Arial" w:hAnsi="Arial" w:cs="Arial"/>
        </w:rPr>
        <w:tab/>
        <w:t xml:space="preserve"> </w:t>
      </w:r>
    </w:p>
    <w:p w:rsidR="00CB0E87" w:rsidRPr="00664B28" w:rsidRDefault="00CB0E87" w:rsidP="00DC1457">
      <w:pPr>
        <w:spacing w:before="240"/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b/>
        </w:rPr>
        <w:t xml:space="preserve">7) APPROVE </w:t>
      </w:r>
      <w:r w:rsidRPr="004D54E1">
        <w:rPr>
          <w:rFonts w:ascii="Arial" w:hAnsi="Arial" w:cs="Arial"/>
          <w:b/>
        </w:rPr>
        <w:t xml:space="preserve">CONSENT AGENDA  </w:t>
      </w:r>
    </w:p>
    <w:p w:rsidR="00CB0E87" w:rsidRDefault="00CB0E87" w:rsidP="00DC1457">
      <w:pPr>
        <w:tabs>
          <w:tab w:val="num" w:pos="1800"/>
        </w:tabs>
        <w:spacing w:before="240"/>
        <w:ind w:left="7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8) </w:t>
      </w:r>
      <w:r w:rsidRPr="004D54E1">
        <w:rPr>
          <w:rFonts w:ascii="Arial" w:hAnsi="Arial" w:cs="Arial"/>
          <w:b/>
          <w:bCs/>
        </w:rPr>
        <w:t>IMPAIRMENT ISSUES</w:t>
      </w:r>
      <w:r w:rsidRPr="004D54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>
        <w:rPr>
          <w:rFonts w:ascii="Arial" w:hAnsi="Arial" w:cs="Arial"/>
          <w:bCs/>
        </w:rPr>
        <w:t xml:space="preserve">Health Professionals Program </w:t>
      </w:r>
    </w:p>
    <w:p w:rsidR="00CB0E87" w:rsidRPr="00DC1457" w:rsidRDefault="00CB0E87" w:rsidP="00DC1457">
      <w:pPr>
        <w:pStyle w:val="Footer"/>
        <w:spacing w:before="240"/>
        <w:rPr>
          <w:b/>
        </w:rPr>
      </w:pPr>
      <w:r>
        <w:tab/>
      </w:r>
      <w:r w:rsidRPr="00DC1457">
        <w:rPr>
          <w:b/>
        </w:rPr>
        <w:t>9) RXP LEGISLATION - UPDATE</w:t>
      </w:r>
    </w:p>
    <w:p w:rsidR="00CB0E87" w:rsidRPr="00DC1457" w:rsidRDefault="00CB0E87" w:rsidP="00DC1457">
      <w:pPr>
        <w:pStyle w:val="Footer"/>
        <w:spacing w:before="240"/>
        <w:rPr>
          <w:b/>
        </w:rPr>
      </w:pPr>
      <w:r>
        <w:tab/>
      </w:r>
      <w:r w:rsidRPr="00DC1457">
        <w:rPr>
          <w:b/>
        </w:rPr>
        <w:t xml:space="preserve">10) CHAIR REPORT </w:t>
      </w:r>
    </w:p>
    <w:p w:rsidR="00CB0E87" w:rsidRDefault="00CB0E87" w:rsidP="00DC1457">
      <w:pPr>
        <w:numPr>
          <w:ilvl w:val="2"/>
          <w:numId w:val="1"/>
        </w:numPr>
        <w:tabs>
          <w:tab w:val="num" w:pos="2430"/>
        </w:tabs>
        <w:ind w:left="3974" w:hanging="1987"/>
        <w:rPr>
          <w:rFonts w:ascii="Arial" w:hAnsi="Arial" w:cs="Arial"/>
        </w:rPr>
      </w:pPr>
      <w:smartTag w:uri="urn:schemas-microsoft-com:office:smarttags" w:element="PlaceName">
        <w:smartTag w:uri="urn:schemas-microsoft-com:office:smarttags" w:element="place">
          <w:r>
            <w:rPr>
              <w:rFonts w:ascii="Arial" w:hAnsi="Arial" w:cs="Arial"/>
            </w:rPr>
            <w:t>OPA</w:t>
          </w:r>
        </w:smartTag>
        <w:r>
          <w:rPr>
            <w:rFonts w:ascii="Arial" w:hAnsi="Arial" w:cs="Arial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</w:rPr>
            <w:t>Town Hall</w:t>
          </w:r>
        </w:smartTag>
      </w:smartTag>
      <w:r>
        <w:rPr>
          <w:rFonts w:ascii="Arial" w:hAnsi="Arial" w:cs="Arial"/>
        </w:rPr>
        <w:t xml:space="preserve"> Debrief</w:t>
      </w:r>
    </w:p>
    <w:p w:rsidR="00CB0E87" w:rsidRPr="001619F5" w:rsidRDefault="00CB0E87" w:rsidP="00DC1457">
      <w:pPr>
        <w:numPr>
          <w:ilvl w:val="2"/>
          <w:numId w:val="1"/>
        </w:numPr>
        <w:tabs>
          <w:tab w:val="num" w:pos="2430"/>
        </w:tabs>
        <w:ind w:left="3974" w:hanging="1987"/>
        <w:rPr>
          <w:rFonts w:ascii="Arial" w:hAnsi="Arial" w:cs="Arial"/>
        </w:rPr>
      </w:pPr>
      <w:r>
        <w:rPr>
          <w:rFonts w:ascii="Arial" w:hAnsi="Arial" w:cs="Arial"/>
        </w:rPr>
        <w:t xml:space="preserve">New </w:t>
      </w:r>
      <w:r w:rsidRPr="001619F5">
        <w:rPr>
          <w:rFonts w:ascii="Arial" w:hAnsi="Arial" w:cs="Arial"/>
        </w:rPr>
        <w:t>C</w:t>
      </w:r>
      <w:r>
        <w:rPr>
          <w:rFonts w:ascii="Arial" w:hAnsi="Arial" w:cs="Arial"/>
        </w:rPr>
        <w:t>onsumer Protection Committee (C</w:t>
      </w:r>
      <w:r w:rsidRPr="001619F5">
        <w:rPr>
          <w:rFonts w:ascii="Arial" w:hAnsi="Arial" w:cs="Arial"/>
        </w:rPr>
        <w:t>PC</w:t>
      </w:r>
      <w:r>
        <w:rPr>
          <w:rFonts w:ascii="Arial" w:hAnsi="Arial" w:cs="Arial"/>
        </w:rPr>
        <w:t>)</w:t>
      </w:r>
      <w:r w:rsidRPr="001619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member</w:t>
      </w:r>
      <w:r w:rsidRPr="001619F5">
        <w:rPr>
          <w:rFonts w:ascii="Arial" w:hAnsi="Arial" w:cs="Arial"/>
        </w:rPr>
        <w:t xml:space="preserve"> </w:t>
      </w:r>
    </w:p>
    <w:p w:rsidR="00CB0E87" w:rsidRPr="00DC1457" w:rsidRDefault="00CB0E87" w:rsidP="00DC1457">
      <w:pPr>
        <w:pStyle w:val="Footer"/>
        <w:numPr>
          <w:ilvl w:val="2"/>
          <w:numId w:val="1"/>
        </w:numPr>
        <w:tabs>
          <w:tab w:val="clear" w:pos="3960"/>
          <w:tab w:val="num" w:pos="2430"/>
        </w:tabs>
        <w:spacing w:before="0"/>
        <w:ind w:left="3974" w:hanging="1987"/>
      </w:pPr>
      <w:r w:rsidRPr="00DC1457">
        <w:t xml:space="preserve">ASPPB Spring Conference </w:t>
      </w:r>
      <w:smartTag w:uri="urn:schemas-microsoft-com:office:smarttags" w:element="place">
        <w:smartTag w:uri="urn:schemas-microsoft-com:office:smarttags" w:element="City">
          <w:r w:rsidRPr="00DC1457">
            <w:t>Seattle</w:t>
          </w:r>
        </w:smartTag>
      </w:smartTag>
    </w:p>
    <w:p w:rsidR="00CB0E87" w:rsidRPr="00DC1457" w:rsidRDefault="00CB0E87" w:rsidP="00DC1457">
      <w:pPr>
        <w:pStyle w:val="Footer"/>
        <w:spacing w:before="240"/>
        <w:rPr>
          <w:b/>
        </w:rPr>
      </w:pPr>
      <w:r>
        <w:tab/>
      </w:r>
      <w:r w:rsidRPr="00DC1457">
        <w:rPr>
          <w:b/>
        </w:rPr>
        <w:t xml:space="preserve">11) EXECTUTIVE DIRECTOR UPDATES </w:t>
      </w:r>
    </w:p>
    <w:p w:rsidR="00CB0E87" w:rsidRPr="00DC1457" w:rsidRDefault="00CB0E87" w:rsidP="00DC1457">
      <w:pPr>
        <w:pStyle w:val="Footer"/>
        <w:numPr>
          <w:ilvl w:val="1"/>
          <w:numId w:val="3"/>
        </w:numPr>
        <w:spacing w:before="0"/>
      </w:pPr>
      <w:r w:rsidRPr="00DC1457">
        <w:t xml:space="preserve">OBPE 2011-2013 Legislative Concepts </w:t>
      </w:r>
    </w:p>
    <w:p w:rsidR="00CB0E87" w:rsidRPr="00DC1457" w:rsidRDefault="00CB0E87" w:rsidP="00DC1457">
      <w:pPr>
        <w:pStyle w:val="Footer"/>
        <w:numPr>
          <w:ilvl w:val="1"/>
          <w:numId w:val="3"/>
        </w:numPr>
        <w:spacing w:before="0"/>
      </w:pPr>
      <w:r w:rsidRPr="00DC1457">
        <w:t xml:space="preserve">Jurisprudence Examination </w:t>
      </w:r>
    </w:p>
    <w:p w:rsidR="00CB0E87" w:rsidRPr="00DC1457" w:rsidRDefault="00CB0E87" w:rsidP="00DC1457">
      <w:pPr>
        <w:pStyle w:val="Footer"/>
        <w:numPr>
          <w:ilvl w:val="1"/>
          <w:numId w:val="3"/>
        </w:numPr>
        <w:spacing w:before="0"/>
      </w:pPr>
      <w:r w:rsidRPr="00DC1457">
        <w:t>Residency Supervision Orientation Workshops</w:t>
      </w:r>
    </w:p>
    <w:p w:rsidR="00CB0E87" w:rsidRPr="00163891" w:rsidRDefault="00CB0E87" w:rsidP="00DC1457">
      <w:pPr>
        <w:tabs>
          <w:tab w:val="left" w:pos="720"/>
        </w:tabs>
        <w:spacing w:before="240"/>
        <w:ind w:left="806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12) BOARD </w:t>
      </w:r>
      <w:r w:rsidRPr="00163891">
        <w:rPr>
          <w:rFonts w:ascii="Arial" w:hAnsi="Arial" w:cs="Arial"/>
          <w:b/>
          <w:bCs/>
          <w:szCs w:val="24"/>
        </w:rPr>
        <w:t xml:space="preserve">POLICY </w:t>
      </w:r>
      <w:r>
        <w:rPr>
          <w:rFonts w:ascii="Arial" w:hAnsi="Arial" w:cs="Arial"/>
          <w:b/>
          <w:bCs/>
          <w:szCs w:val="24"/>
        </w:rPr>
        <w:t xml:space="preserve">MATTERS </w:t>
      </w:r>
    </w:p>
    <w:p w:rsidR="00CB0E87" w:rsidRPr="00E6461F" w:rsidRDefault="00CB0E87" w:rsidP="00DC1457">
      <w:pPr>
        <w:numPr>
          <w:ilvl w:val="2"/>
          <w:numId w:val="2"/>
        </w:numPr>
        <w:tabs>
          <w:tab w:val="clear" w:pos="3667"/>
          <w:tab w:val="num" w:pos="2430"/>
        </w:tabs>
        <w:ind w:hanging="1687"/>
        <w:rPr>
          <w:rFonts w:ascii="Arial" w:hAnsi="Arial" w:cs="Arial"/>
        </w:rPr>
      </w:pPr>
      <w:r>
        <w:rPr>
          <w:rFonts w:ascii="Arial" w:hAnsi="Arial" w:cs="Arial"/>
        </w:rPr>
        <w:t xml:space="preserve">“Non-Responsive” Unlicensed Practice Complaints </w:t>
      </w:r>
    </w:p>
    <w:p w:rsidR="00CB0E87" w:rsidRPr="0089451D" w:rsidRDefault="00CB0E87" w:rsidP="00DC1457">
      <w:pPr>
        <w:numPr>
          <w:ilvl w:val="2"/>
          <w:numId w:val="2"/>
        </w:numPr>
        <w:tabs>
          <w:tab w:val="clear" w:pos="3667"/>
          <w:tab w:val="num" w:pos="2430"/>
        </w:tabs>
        <w:ind w:hanging="1687"/>
      </w:pPr>
      <w:r>
        <w:rPr>
          <w:rFonts w:ascii="Arial" w:hAnsi="Arial" w:cs="Arial"/>
          <w:szCs w:val="24"/>
        </w:rPr>
        <w:t>Sending Board Packets on “CD,” Flash Drive OR Secure Internet Process</w:t>
      </w:r>
      <w:r>
        <w:tab/>
      </w:r>
      <w:r>
        <w:tab/>
      </w:r>
    </w:p>
    <w:p w:rsidR="00CB0E87" w:rsidRPr="00DC1457" w:rsidRDefault="00CB0E87" w:rsidP="00DC1457">
      <w:pPr>
        <w:pStyle w:val="Footer"/>
        <w:spacing w:before="0"/>
        <w:rPr>
          <w:b/>
        </w:rPr>
      </w:pPr>
      <w:r>
        <w:tab/>
      </w:r>
      <w:r w:rsidRPr="00DC1457">
        <w:rPr>
          <w:b/>
        </w:rPr>
        <w:t xml:space="preserve">13) ADMINISTRATIVE RULE REVISION </w:t>
      </w:r>
    </w:p>
    <w:p w:rsidR="00CB0E87" w:rsidRPr="00F73ECD" w:rsidRDefault="00CB0E87" w:rsidP="00DC1457">
      <w:pPr>
        <w:pStyle w:val="Footer"/>
        <w:numPr>
          <w:ilvl w:val="0"/>
          <w:numId w:val="4"/>
        </w:numPr>
        <w:spacing w:before="0"/>
      </w:pPr>
      <w:r w:rsidRPr="00F73ECD">
        <w:t xml:space="preserve">Investigations-Production of Case File Documents </w:t>
      </w:r>
    </w:p>
    <w:p w:rsidR="00CB0E87" w:rsidRPr="00F73ECD" w:rsidRDefault="00CB0E87" w:rsidP="00DC1457">
      <w:pPr>
        <w:pStyle w:val="Footer"/>
        <w:numPr>
          <w:ilvl w:val="0"/>
          <w:numId w:val="4"/>
        </w:numPr>
        <w:spacing w:before="0"/>
      </w:pPr>
      <w:r w:rsidRPr="00F73ECD">
        <w:t>Board Member per diem Increase to $50</w:t>
      </w:r>
    </w:p>
    <w:p w:rsidR="00CB0E87" w:rsidRDefault="00CB0E87" w:rsidP="00DC1457">
      <w:pPr>
        <w:pStyle w:val="Footer"/>
        <w:numPr>
          <w:ilvl w:val="0"/>
          <w:numId w:val="4"/>
        </w:numPr>
        <w:spacing w:before="0"/>
      </w:pPr>
      <w:r w:rsidRPr="00F73ECD">
        <w:t>Housekeeping</w:t>
      </w:r>
      <w:r>
        <w:tab/>
      </w:r>
    </w:p>
    <w:p w:rsidR="00CB0E87" w:rsidRDefault="00CB0E87" w:rsidP="00DC1457">
      <w:pPr>
        <w:pStyle w:val="Footer"/>
      </w:pPr>
      <w:r>
        <w:tab/>
      </w:r>
    </w:p>
    <w:p w:rsidR="00CB0E87" w:rsidRPr="00F33153" w:rsidRDefault="00CB0E87" w:rsidP="00DC1457">
      <w:pPr>
        <w:pStyle w:val="Footer"/>
      </w:pPr>
    </w:p>
    <w:p w:rsidR="00CB0E87" w:rsidRDefault="00CB0E87" w:rsidP="00DC1457">
      <w:pPr>
        <w:tabs>
          <w:tab w:val="left" w:pos="720"/>
          <w:tab w:val="left" w:pos="1260"/>
        </w:tabs>
        <w:spacing w:before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sz w:val="28"/>
          <w:szCs w:val="28"/>
        </w:rPr>
        <w:t>14)</w:t>
      </w:r>
      <w:r>
        <w:rPr>
          <w:rFonts w:ascii="Arial" w:hAnsi="Arial" w:cs="Arial"/>
          <w:b/>
        </w:rPr>
        <w:tab/>
        <w:t>LICENSEE MATTERS</w:t>
      </w:r>
    </w:p>
    <w:p w:rsidR="00CB0E87" w:rsidRPr="008917BA" w:rsidRDefault="00CB0E87" w:rsidP="00DC1457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8917BA">
        <w:rPr>
          <w:rFonts w:ascii="Arial" w:hAnsi="Arial" w:cs="Arial"/>
        </w:rPr>
        <w:t>A</w:t>
      </w:r>
      <w:r>
        <w:rPr>
          <w:rFonts w:ascii="Arial" w:hAnsi="Arial" w:cs="Arial"/>
        </w:rPr>
        <w:t>.  Michael Roberts –Request delinquent fee waiver</w:t>
      </w:r>
    </w:p>
    <w:p w:rsidR="00CB0E87" w:rsidRPr="008E5AD7" w:rsidRDefault="00CB0E87" w:rsidP="00DC1457">
      <w:pPr>
        <w:tabs>
          <w:tab w:val="left" w:pos="126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B.  Megan Wuest, M.S. – Requests Independent Status</w:t>
      </w:r>
    </w:p>
    <w:p w:rsidR="00CB0E87" w:rsidRPr="005332C9" w:rsidRDefault="00CB0E87" w:rsidP="00DC1457">
      <w:pPr>
        <w:tabs>
          <w:tab w:val="left" w:pos="1440"/>
        </w:tabs>
        <w:ind w:left="99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5332C9">
        <w:rPr>
          <w:rFonts w:ascii="Arial" w:hAnsi="Arial" w:cs="Arial"/>
          <w:szCs w:val="24"/>
        </w:rPr>
        <w:t>C.  Christopher Ryder</w:t>
      </w:r>
      <w:r>
        <w:rPr>
          <w:rFonts w:ascii="Arial" w:hAnsi="Arial" w:cs="Arial"/>
          <w:szCs w:val="24"/>
        </w:rPr>
        <w:t xml:space="preserve"> – Requests License R</w:t>
      </w:r>
      <w:r w:rsidRPr="005332C9">
        <w:rPr>
          <w:rFonts w:ascii="Arial" w:hAnsi="Arial" w:cs="Arial"/>
          <w:szCs w:val="24"/>
        </w:rPr>
        <w:t xml:space="preserve">einstatement </w:t>
      </w:r>
    </w:p>
    <w:p w:rsidR="00CB0E87" w:rsidRDefault="00CB0E87" w:rsidP="00DC1457">
      <w:pPr>
        <w:spacing w:before="120"/>
        <w:rPr>
          <w:rFonts w:ascii="Arial" w:hAnsi="Arial" w:cs="Arial"/>
          <w:b/>
          <w:szCs w:val="24"/>
        </w:rPr>
      </w:pPr>
    </w:p>
    <w:p w:rsidR="00CB0E87" w:rsidRDefault="00CB0E87" w:rsidP="00DC1457">
      <w:pPr>
        <w:tabs>
          <w:tab w:val="num" w:pos="1440"/>
        </w:tabs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15)  </w:t>
      </w:r>
      <w:r w:rsidRPr="000018B8">
        <w:rPr>
          <w:rFonts w:ascii="Arial" w:hAnsi="Arial" w:cs="Arial"/>
          <w:b/>
          <w:szCs w:val="24"/>
        </w:rPr>
        <w:t>UNLICENSED PRACTICE CASES</w:t>
      </w:r>
    </w:p>
    <w:p w:rsidR="00CB0E87" w:rsidRDefault="00CB0E87" w:rsidP="00DC1457">
      <w:pPr>
        <w:spacing w:before="120"/>
        <w:ind w:left="1440"/>
        <w:rPr>
          <w:rFonts w:ascii="Arial" w:hAnsi="Arial" w:cs="Arial"/>
          <w:smallCaps/>
          <w:szCs w:val="24"/>
          <w:u w:val="single"/>
        </w:rPr>
      </w:pPr>
      <w:r>
        <w:rPr>
          <w:rFonts w:ascii="Arial" w:hAnsi="Arial" w:cs="Arial"/>
          <w:smallCaps/>
          <w:szCs w:val="24"/>
          <w:u w:val="single"/>
        </w:rPr>
        <w:t>2009-044</w:t>
      </w:r>
      <w:r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mallCaps/>
          <w:szCs w:val="24"/>
          <w:u w:val="single"/>
        </w:rPr>
        <w:tab/>
        <w:t>Brad Levitt, PsyD</w:t>
      </w:r>
      <w:r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zCs w:val="24"/>
          <w:u w:val="single"/>
        </w:rPr>
        <w:t>Follow-up</w:t>
      </w:r>
    </w:p>
    <w:p w:rsidR="00CB0E87" w:rsidRDefault="00CB0E87" w:rsidP="00DC1457">
      <w:pPr>
        <w:ind w:left="1440"/>
        <w:rPr>
          <w:rFonts w:ascii="Arial" w:hAnsi="Arial" w:cs="Arial"/>
          <w:szCs w:val="24"/>
        </w:rPr>
      </w:pPr>
      <w:r w:rsidRPr="006930E9">
        <w:rPr>
          <w:rFonts w:ascii="Arial" w:hAnsi="Arial" w:cs="Arial"/>
          <w:szCs w:val="24"/>
        </w:rPr>
        <w:t xml:space="preserve">Advertising a practice in </w:t>
      </w:r>
      <w:smartTag w:uri="urn:schemas-microsoft-com:office:smarttags" w:element="State">
        <w:smartTag w:uri="urn:schemas-microsoft-com:office:smarttags" w:element="State">
          <w:r>
            <w:rPr>
              <w:rFonts w:ascii="Arial" w:hAnsi="Arial" w:cs="Arial"/>
              <w:szCs w:val="24"/>
            </w:rPr>
            <w:t>Ontario</w:t>
          </w:r>
        </w:smartTag>
        <w:r>
          <w:rPr>
            <w:rFonts w:ascii="Arial" w:hAnsi="Arial" w:cs="Arial"/>
            <w:szCs w:val="24"/>
          </w:rPr>
          <w:t xml:space="preserve">, </w:t>
        </w:r>
        <w:smartTag w:uri="urn:schemas-microsoft-com:office:smarttags" w:element="State">
          <w:r w:rsidRPr="006930E9">
            <w:rPr>
              <w:rFonts w:ascii="Arial" w:hAnsi="Arial" w:cs="Arial"/>
              <w:szCs w:val="24"/>
            </w:rPr>
            <w:t>Oregon</w:t>
          </w:r>
        </w:smartTag>
      </w:smartTag>
      <w:r>
        <w:rPr>
          <w:rFonts w:ascii="Arial" w:hAnsi="Arial" w:cs="Arial"/>
          <w:szCs w:val="24"/>
        </w:rPr>
        <w:t xml:space="preserve"> on the internet.</w:t>
      </w:r>
    </w:p>
    <w:p w:rsidR="00CB0E87" w:rsidRPr="00712A8E" w:rsidRDefault="00CB0E87" w:rsidP="00DC1457">
      <w:pPr>
        <w:spacing w:before="120"/>
        <w:ind w:left="1440"/>
        <w:rPr>
          <w:rFonts w:ascii="Arial" w:hAnsi="Arial" w:cs="Arial"/>
          <w:smallCaps/>
          <w:szCs w:val="24"/>
          <w:u w:val="single"/>
        </w:rPr>
      </w:pPr>
      <w:r w:rsidRPr="00712A8E">
        <w:rPr>
          <w:rFonts w:ascii="Arial" w:hAnsi="Arial" w:cs="Arial"/>
          <w:smallCaps/>
          <w:szCs w:val="24"/>
          <w:u w:val="single"/>
        </w:rPr>
        <w:t>2009-065</w:t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  <w:t xml:space="preserve">Keith Murdock, EdS  </w:t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zCs w:val="24"/>
          <w:u w:val="single"/>
        </w:rPr>
        <w:t>Follow-up</w:t>
      </w:r>
    </w:p>
    <w:p w:rsidR="00CB0E87" w:rsidRPr="00712A8E" w:rsidRDefault="00CB0E87" w:rsidP="00DC1457">
      <w:pPr>
        <w:ind w:left="1440"/>
        <w:rPr>
          <w:rFonts w:ascii="Arial" w:hAnsi="Arial" w:cs="Arial"/>
          <w:smallCaps/>
          <w:szCs w:val="24"/>
          <w:u w:val="single"/>
        </w:rPr>
      </w:pPr>
      <w:r w:rsidRPr="00712A8E">
        <w:rPr>
          <w:rFonts w:ascii="Arial" w:hAnsi="Arial" w:cs="Arial"/>
          <w:szCs w:val="24"/>
        </w:rPr>
        <w:t>School psychologist, working outside of license parameters under contract with the Department of Human Services.</w:t>
      </w:r>
    </w:p>
    <w:p w:rsidR="00CB0E87" w:rsidRPr="00712A8E" w:rsidRDefault="00CB0E87" w:rsidP="00DC1457">
      <w:pPr>
        <w:spacing w:before="120"/>
        <w:ind w:left="1440"/>
        <w:rPr>
          <w:rFonts w:ascii="Arial" w:hAnsi="Arial" w:cs="Arial"/>
          <w:szCs w:val="24"/>
          <w:u w:val="single"/>
        </w:rPr>
      </w:pPr>
      <w:r w:rsidRPr="00712A8E">
        <w:rPr>
          <w:rFonts w:ascii="Arial" w:hAnsi="Arial" w:cs="Arial"/>
          <w:smallCaps/>
          <w:szCs w:val="24"/>
          <w:u w:val="single"/>
        </w:rPr>
        <w:t>2009-073</w:t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  <w:t>Douglas Rexin, MD</w:t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zCs w:val="24"/>
          <w:u w:val="single"/>
        </w:rPr>
        <w:t>New Report</w:t>
      </w:r>
    </w:p>
    <w:p w:rsidR="00CB0E87" w:rsidRPr="00712A8E" w:rsidRDefault="00CB0E87" w:rsidP="00DC1457">
      <w:pPr>
        <w:ind w:left="14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Allegation of unlicensed practice and i</w:t>
      </w:r>
      <w:r w:rsidRPr="00712A8E">
        <w:rPr>
          <w:rFonts w:ascii="Arial" w:hAnsi="Arial" w:cs="Arial"/>
          <w:szCs w:val="24"/>
        </w:rPr>
        <w:t>nadequate psychosexual evaluation by unlicensed physician</w:t>
      </w:r>
      <w:r>
        <w:rPr>
          <w:rFonts w:ascii="Arial" w:hAnsi="Arial" w:cs="Arial"/>
          <w:szCs w:val="24"/>
        </w:rPr>
        <w:t>.</w:t>
      </w:r>
    </w:p>
    <w:p w:rsidR="00CB0E87" w:rsidRPr="00712A8E" w:rsidRDefault="00CB0E87" w:rsidP="00DC1457">
      <w:pPr>
        <w:spacing w:before="120"/>
        <w:ind w:left="1440"/>
        <w:rPr>
          <w:rFonts w:ascii="Arial" w:hAnsi="Arial" w:cs="Arial"/>
          <w:smallCaps/>
          <w:szCs w:val="24"/>
        </w:rPr>
      </w:pPr>
      <w:r>
        <w:rPr>
          <w:rFonts w:ascii="Arial" w:hAnsi="Arial" w:cs="Arial"/>
          <w:smallCaps/>
          <w:szCs w:val="24"/>
          <w:u w:val="single"/>
        </w:rPr>
        <w:t>2010-028</w:t>
      </w:r>
      <w:r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>Craig Beaver, PhD</w:t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mallCaps/>
          <w:szCs w:val="24"/>
          <w:u w:val="single"/>
        </w:rPr>
        <w:tab/>
      </w:r>
      <w:r>
        <w:rPr>
          <w:rFonts w:ascii="Arial" w:hAnsi="Arial" w:cs="Arial"/>
          <w:smallCaps/>
          <w:szCs w:val="24"/>
          <w:u w:val="single"/>
        </w:rPr>
        <w:tab/>
      </w:r>
      <w:r w:rsidRPr="00712A8E">
        <w:rPr>
          <w:rFonts w:ascii="Arial" w:hAnsi="Arial" w:cs="Arial"/>
          <w:szCs w:val="24"/>
          <w:u w:val="single"/>
        </w:rPr>
        <w:t>New Report</w:t>
      </w:r>
    </w:p>
    <w:p w:rsidR="00CB0E87" w:rsidRDefault="00CB0E87" w:rsidP="00DC1457">
      <w:pPr>
        <w:ind w:left="14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Allegation of unlicensed practice.  Psychological evaluation and testimony regarding diagnosis in death penalty case.   </w:t>
      </w:r>
    </w:p>
    <w:p w:rsidR="00CB0E87" w:rsidRPr="00CF7A64" w:rsidRDefault="00CB0E87" w:rsidP="00DC1457">
      <w:pPr>
        <w:spacing w:before="240"/>
        <w:ind w:left="72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16)  </w:t>
      </w:r>
      <w:r w:rsidRPr="00CF7A64">
        <w:rPr>
          <w:rFonts w:ascii="Arial" w:hAnsi="Arial" w:cs="Arial"/>
          <w:b/>
          <w:bCs/>
          <w:szCs w:val="24"/>
        </w:rPr>
        <w:t>BUDGET REPORT</w:t>
      </w:r>
    </w:p>
    <w:p w:rsidR="00CB0E87" w:rsidRPr="00163891" w:rsidRDefault="00CB0E87" w:rsidP="00DC1457">
      <w:pPr>
        <w:spacing w:before="120"/>
        <w:rPr>
          <w:rFonts w:ascii="Arial" w:hAnsi="Arial" w:cs="Arial"/>
          <w:b/>
          <w:bCs/>
          <w:color w:val="000000"/>
          <w:szCs w:val="24"/>
        </w:rPr>
      </w:pPr>
    </w:p>
    <w:p w:rsidR="00CB0E87" w:rsidRPr="00163891" w:rsidRDefault="00CB0E87" w:rsidP="00DC1457">
      <w:pPr>
        <w:tabs>
          <w:tab w:val="left" w:pos="360"/>
        </w:tabs>
        <w:spacing w:before="120"/>
        <w:ind w:left="360"/>
        <w:rPr>
          <w:rFonts w:ascii="Arial" w:hAnsi="Arial" w:cs="Arial"/>
          <w:bCs/>
          <w:i/>
          <w:iCs/>
          <w:szCs w:val="24"/>
        </w:rPr>
      </w:pP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 w:rsidRPr="00163891">
        <w:rPr>
          <w:rFonts w:ascii="Arial" w:hAnsi="Arial" w:cs="Arial"/>
          <w:b/>
          <w:bCs/>
          <w:szCs w:val="24"/>
          <w:u w:val="single"/>
        </w:rPr>
        <w:t>ADJOURN</w:t>
      </w:r>
    </w:p>
    <w:sectPr w:rsidR="00CB0E87" w:rsidRPr="00163891" w:rsidSect="00EA13B0">
      <w:headerReference w:type="default" r:id="rId7"/>
      <w:footerReference w:type="default" r:id="rId8"/>
      <w:footerReference w:type="first" r:id="rId9"/>
      <w:pgSz w:w="12240" w:h="15840" w:code="1"/>
      <w:pgMar w:top="720" w:right="720" w:bottom="126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E87" w:rsidRDefault="00CB0E87">
      <w:r>
        <w:separator/>
      </w:r>
    </w:p>
  </w:endnote>
  <w:endnote w:type="continuationSeparator" w:id="0">
    <w:p w:rsidR="00CB0E87" w:rsidRDefault="00CB0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E87" w:rsidRPr="00A47589" w:rsidRDefault="00CB0E87" w:rsidP="00DC1457">
    <w:pPr>
      <w:pStyle w:val="Footer"/>
      <w:spacing w:before="0"/>
    </w:pPr>
    <w:r w:rsidRPr="00A47589">
      <w:t>OBPE Public Session Agenda</w:t>
    </w:r>
  </w:p>
  <w:p w:rsidR="00CB0E87" w:rsidRPr="00A47589" w:rsidRDefault="00CB0E87" w:rsidP="00DC1457">
    <w:pPr>
      <w:pStyle w:val="Footer"/>
      <w:spacing w:before="0"/>
    </w:pPr>
    <w:smartTag w:uri="urn:schemas-microsoft-com:office:smarttags" w:element="date">
      <w:smartTagPr>
        <w:attr w:name="ls" w:val="trans"/>
        <w:attr w:name="Month" w:val="5"/>
        <w:attr w:name="Day" w:val="14"/>
        <w:attr w:name="Year" w:val="2010"/>
      </w:smartTagPr>
      <w:r>
        <w:t>May 14</w:t>
      </w:r>
      <w:r w:rsidRPr="00A47589">
        <w:t>, 2010</w:t>
      </w:r>
    </w:smartTag>
  </w:p>
  <w:p w:rsidR="00CB0E87" w:rsidRPr="00A47589" w:rsidRDefault="00CB0E87" w:rsidP="00DC1457">
    <w:pPr>
      <w:pStyle w:val="Footer"/>
      <w:spacing w:before="0"/>
    </w:pPr>
    <w:r w:rsidRPr="00A47589">
      <w:t xml:space="preserve">Page </w:t>
    </w:r>
    <w:fldSimple w:instr=" PAGE ">
      <w:r>
        <w:rPr>
          <w:noProof/>
        </w:rPr>
        <w:t>2</w:t>
      </w:r>
    </w:fldSimple>
    <w:r w:rsidRPr="00A47589">
      <w:t xml:space="preserve"> of </w:t>
    </w:r>
    <w:fldSimple w:instr=" NUMPAGES ">
      <w:r>
        <w:rPr>
          <w:noProof/>
        </w:rPr>
        <w:t>2</w:t>
      </w:r>
    </w:fldSimple>
  </w:p>
  <w:p w:rsidR="00CB0E87" w:rsidRDefault="00CB0E8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E87" w:rsidRPr="00F73ECD" w:rsidRDefault="00CB0E87" w:rsidP="00DC1457">
    <w:pPr>
      <w:pStyle w:val="Footer"/>
    </w:pPr>
    <w:r w:rsidRPr="00F73ECD">
      <w:t xml:space="preserve">Page </w:t>
    </w:r>
    <w:fldSimple w:instr=" PAGE ">
      <w:r>
        <w:rPr>
          <w:noProof/>
        </w:rPr>
        <w:t>1</w:t>
      </w:r>
    </w:fldSimple>
    <w:r w:rsidRPr="00F73ECD">
      <w:t xml:space="preserve"> of </w:t>
    </w:r>
    <w:fldSimple w:instr=" NUMPAGES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E87" w:rsidRDefault="00CB0E87">
      <w:r>
        <w:separator/>
      </w:r>
    </w:p>
  </w:footnote>
  <w:footnote w:type="continuationSeparator" w:id="0">
    <w:p w:rsidR="00CB0E87" w:rsidRDefault="00CB0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E87" w:rsidRDefault="00CB0E87" w:rsidP="00E66E38">
    <w:pPr>
      <w:rPr>
        <w:rFonts w:ascii="Arial" w:hAnsi="Arial" w:cs="Arial"/>
        <w:b/>
        <w:bCs/>
        <w:sz w:val="20"/>
      </w:rPr>
    </w:pPr>
  </w:p>
  <w:p w:rsidR="00CB0E87" w:rsidRDefault="00CB0E87" w:rsidP="00E66E38">
    <w:pPr>
      <w:rPr>
        <w:rFonts w:ascii="Arial" w:hAnsi="Arial" w:cs="Arial"/>
        <w:b/>
        <w:bCs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37B36"/>
    <w:multiLevelType w:val="hybridMultilevel"/>
    <w:tmpl w:val="9C6A28B2"/>
    <w:lvl w:ilvl="0" w:tplc="04090005">
      <w:start w:val="1"/>
      <w:numFmt w:val="bullet"/>
      <w:lvlText w:val=""/>
      <w:lvlJc w:val="left"/>
      <w:pPr>
        <w:tabs>
          <w:tab w:val="num" w:pos="3667"/>
        </w:tabs>
        <w:ind w:left="366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947"/>
        </w:tabs>
        <w:ind w:left="294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67"/>
        </w:tabs>
        <w:ind w:left="36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87"/>
        </w:tabs>
        <w:ind w:left="43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07"/>
        </w:tabs>
        <w:ind w:left="51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27"/>
        </w:tabs>
        <w:ind w:left="58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47"/>
        </w:tabs>
        <w:ind w:left="65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67"/>
        </w:tabs>
        <w:ind w:left="72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87"/>
        </w:tabs>
        <w:ind w:left="7987" w:hanging="360"/>
      </w:pPr>
      <w:rPr>
        <w:rFonts w:ascii="Wingdings" w:hAnsi="Wingdings" w:hint="default"/>
      </w:rPr>
    </w:lvl>
  </w:abstractNum>
  <w:abstractNum w:abstractNumId="1">
    <w:nsid w:val="44EA0CF6"/>
    <w:multiLevelType w:val="hybridMultilevel"/>
    <w:tmpl w:val="DF3C7F9E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620D03"/>
    <w:multiLevelType w:val="hybridMultilevel"/>
    <w:tmpl w:val="883629FE"/>
    <w:lvl w:ilvl="0" w:tplc="436E241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2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7CD67765"/>
    <w:multiLevelType w:val="hybridMultilevel"/>
    <w:tmpl w:val="788041AA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13E4"/>
    <w:rsid w:val="000007EF"/>
    <w:rsid w:val="000018B8"/>
    <w:rsid w:val="0000523C"/>
    <w:rsid w:val="00014620"/>
    <w:rsid w:val="00017240"/>
    <w:rsid w:val="00023FAC"/>
    <w:rsid w:val="00024390"/>
    <w:rsid w:val="000268A7"/>
    <w:rsid w:val="00032DE3"/>
    <w:rsid w:val="00034027"/>
    <w:rsid w:val="00036FBC"/>
    <w:rsid w:val="0003769D"/>
    <w:rsid w:val="00044A0A"/>
    <w:rsid w:val="0005217A"/>
    <w:rsid w:val="000524F2"/>
    <w:rsid w:val="000527A0"/>
    <w:rsid w:val="00053762"/>
    <w:rsid w:val="000543D9"/>
    <w:rsid w:val="00057877"/>
    <w:rsid w:val="0006088B"/>
    <w:rsid w:val="0006175D"/>
    <w:rsid w:val="00061EF8"/>
    <w:rsid w:val="0006728C"/>
    <w:rsid w:val="0007132D"/>
    <w:rsid w:val="00073D71"/>
    <w:rsid w:val="000749C1"/>
    <w:rsid w:val="00077758"/>
    <w:rsid w:val="0008061E"/>
    <w:rsid w:val="00081BF8"/>
    <w:rsid w:val="000821AE"/>
    <w:rsid w:val="0008307B"/>
    <w:rsid w:val="00086006"/>
    <w:rsid w:val="00090363"/>
    <w:rsid w:val="000906AA"/>
    <w:rsid w:val="00094DBC"/>
    <w:rsid w:val="00096771"/>
    <w:rsid w:val="000A266E"/>
    <w:rsid w:val="000A654D"/>
    <w:rsid w:val="000A71DD"/>
    <w:rsid w:val="000C5062"/>
    <w:rsid w:val="000C5AD3"/>
    <w:rsid w:val="000C601D"/>
    <w:rsid w:val="000D08D8"/>
    <w:rsid w:val="000D0DE6"/>
    <w:rsid w:val="000D1186"/>
    <w:rsid w:val="000D4AB3"/>
    <w:rsid w:val="000D6BE5"/>
    <w:rsid w:val="000E44AE"/>
    <w:rsid w:val="000E53C0"/>
    <w:rsid w:val="000F0708"/>
    <w:rsid w:val="000F0884"/>
    <w:rsid w:val="000F23C0"/>
    <w:rsid w:val="000F30F2"/>
    <w:rsid w:val="000F369F"/>
    <w:rsid w:val="000F4913"/>
    <w:rsid w:val="000F59E9"/>
    <w:rsid w:val="000F606A"/>
    <w:rsid w:val="001024DC"/>
    <w:rsid w:val="001109F0"/>
    <w:rsid w:val="00112EA6"/>
    <w:rsid w:val="001154B6"/>
    <w:rsid w:val="0011705B"/>
    <w:rsid w:val="00120332"/>
    <w:rsid w:val="00122859"/>
    <w:rsid w:val="00122D2C"/>
    <w:rsid w:val="00130931"/>
    <w:rsid w:val="00130D4A"/>
    <w:rsid w:val="001322CB"/>
    <w:rsid w:val="00132422"/>
    <w:rsid w:val="00134E45"/>
    <w:rsid w:val="00141E6C"/>
    <w:rsid w:val="00143CF2"/>
    <w:rsid w:val="001463F3"/>
    <w:rsid w:val="001527B9"/>
    <w:rsid w:val="00153AFD"/>
    <w:rsid w:val="00156C33"/>
    <w:rsid w:val="001619F5"/>
    <w:rsid w:val="00163891"/>
    <w:rsid w:val="001665B3"/>
    <w:rsid w:val="00175935"/>
    <w:rsid w:val="00175B51"/>
    <w:rsid w:val="00181210"/>
    <w:rsid w:val="00181BFF"/>
    <w:rsid w:val="0018614B"/>
    <w:rsid w:val="00187F8C"/>
    <w:rsid w:val="00194080"/>
    <w:rsid w:val="001945C1"/>
    <w:rsid w:val="0019609D"/>
    <w:rsid w:val="001977B0"/>
    <w:rsid w:val="001A44A7"/>
    <w:rsid w:val="001A7211"/>
    <w:rsid w:val="001B0419"/>
    <w:rsid w:val="001B0539"/>
    <w:rsid w:val="001B0CD2"/>
    <w:rsid w:val="001C35F7"/>
    <w:rsid w:val="001C3801"/>
    <w:rsid w:val="001D60DF"/>
    <w:rsid w:val="001E1362"/>
    <w:rsid w:val="001E4F03"/>
    <w:rsid w:val="001E5229"/>
    <w:rsid w:val="001F0F8F"/>
    <w:rsid w:val="001F37E1"/>
    <w:rsid w:val="001F4A19"/>
    <w:rsid w:val="001F50C1"/>
    <w:rsid w:val="001F5C5C"/>
    <w:rsid w:val="001F6C78"/>
    <w:rsid w:val="001F7510"/>
    <w:rsid w:val="002019F3"/>
    <w:rsid w:val="002023D1"/>
    <w:rsid w:val="00207038"/>
    <w:rsid w:val="00207B2B"/>
    <w:rsid w:val="0022627D"/>
    <w:rsid w:val="002267FF"/>
    <w:rsid w:val="0023169D"/>
    <w:rsid w:val="002323A5"/>
    <w:rsid w:val="00232400"/>
    <w:rsid w:val="00245125"/>
    <w:rsid w:val="00255AC9"/>
    <w:rsid w:val="00256F05"/>
    <w:rsid w:val="00263479"/>
    <w:rsid w:val="00264405"/>
    <w:rsid w:val="00267E99"/>
    <w:rsid w:val="002703B0"/>
    <w:rsid w:val="00270941"/>
    <w:rsid w:val="00271193"/>
    <w:rsid w:val="00273027"/>
    <w:rsid w:val="002731F4"/>
    <w:rsid w:val="002737B4"/>
    <w:rsid w:val="00281F25"/>
    <w:rsid w:val="00286868"/>
    <w:rsid w:val="002976C6"/>
    <w:rsid w:val="002A2DEF"/>
    <w:rsid w:val="002A3E99"/>
    <w:rsid w:val="002A54D6"/>
    <w:rsid w:val="002A71E6"/>
    <w:rsid w:val="002B050B"/>
    <w:rsid w:val="002B2956"/>
    <w:rsid w:val="002B43D6"/>
    <w:rsid w:val="002B5F25"/>
    <w:rsid w:val="002B78A2"/>
    <w:rsid w:val="002C0086"/>
    <w:rsid w:val="002C45E9"/>
    <w:rsid w:val="002C731D"/>
    <w:rsid w:val="002D07EA"/>
    <w:rsid w:val="002D1219"/>
    <w:rsid w:val="002D1573"/>
    <w:rsid w:val="002D1888"/>
    <w:rsid w:val="002D2483"/>
    <w:rsid w:val="002D3FF3"/>
    <w:rsid w:val="002D77BA"/>
    <w:rsid w:val="002E12B5"/>
    <w:rsid w:val="002E2622"/>
    <w:rsid w:val="002E6C6E"/>
    <w:rsid w:val="002E7D4F"/>
    <w:rsid w:val="002F1268"/>
    <w:rsid w:val="002F5A33"/>
    <w:rsid w:val="00310BBC"/>
    <w:rsid w:val="00311D50"/>
    <w:rsid w:val="00312F2B"/>
    <w:rsid w:val="00314A6A"/>
    <w:rsid w:val="00316126"/>
    <w:rsid w:val="00316CCB"/>
    <w:rsid w:val="003177E0"/>
    <w:rsid w:val="003225E2"/>
    <w:rsid w:val="00323A7C"/>
    <w:rsid w:val="00327D64"/>
    <w:rsid w:val="00330508"/>
    <w:rsid w:val="0033207D"/>
    <w:rsid w:val="00332512"/>
    <w:rsid w:val="00334CD6"/>
    <w:rsid w:val="00346FBC"/>
    <w:rsid w:val="003477C1"/>
    <w:rsid w:val="003567E6"/>
    <w:rsid w:val="00357E40"/>
    <w:rsid w:val="00360DC8"/>
    <w:rsid w:val="003663EF"/>
    <w:rsid w:val="0037263B"/>
    <w:rsid w:val="003741A6"/>
    <w:rsid w:val="00375E0F"/>
    <w:rsid w:val="003773BD"/>
    <w:rsid w:val="00380651"/>
    <w:rsid w:val="0038242D"/>
    <w:rsid w:val="00384087"/>
    <w:rsid w:val="00384AAC"/>
    <w:rsid w:val="0038546B"/>
    <w:rsid w:val="00385F5B"/>
    <w:rsid w:val="00387CC7"/>
    <w:rsid w:val="00396F15"/>
    <w:rsid w:val="003A318A"/>
    <w:rsid w:val="003A41F2"/>
    <w:rsid w:val="003A7445"/>
    <w:rsid w:val="003A7BF9"/>
    <w:rsid w:val="003B177A"/>
    <w:rsid w:val="003B1BB3"/>
    <w:rsid w:val="003B277C"/>
    <w:rsid w:val="003C1819"/>
    <w:rsid w:val="003D34AF"/>
    <w:rsid w:val="003D46AB"/>
    <w:rsid w:val="003D4EC5"/>
    <w:rsid w:val="003E088D"/>
    <w:rsid w:val="003E21C2"/>
    <w:rsid w:val="003E5AFB"/>
    <w:rsid w:val="003E5F9D"/>
    <w:rsid w:val="003F0B05"/>
    <w:rsid w:val="003F5DB2"/>
    <w:rsid w:val="003F7835"/>
    <w:rsid w:val="00401B98"/>
    <w:rsid w:val="004020FC"/>
    <w:rsid w:val="004024CD"/>
    <w:rsid w:val="0040431F"/>
    <w:rsid w:val="004046A8"/>
    <w:rsid w:val="004047A4"/>
    <w:rsid w:val="0041082E"/>
    <w:rsid w:val="00413B8E"/>
    <w:rsid w:val="00421419"/>
    <w:rsid w:val="004261B2"/>
    <w:rsid w:val="0042738E"/>
    <w:rsid w:val="00432539"/>
    <w:rsid w:val="00433F61"/>
    <w:rsid w:val="00434C6A"/>
    <w:rsid w:val="00447F7E"/>
    <w:rsid w:val="004542B8"/>
    <w:rsid w:val="00457E56"/>
    <w:rsid w:val="004609A2"/>
    <w:rsid w:val="00460D41"/>
    <w:rsid w:val="00461D64"/>
    <w:rsid w:val="00462AB9"/>
    <w:rsid w:val="00464BC4"/>
    <w:rsid w:val="0047142B"/>
    <w:rsid w:val="00471C71"/>
    <w:rsid w:val="00474D7C"/>
    <w:rsid w:val="004752D4"/>
    <w:rsid w:val="0048167D"/>
    <w:rsid w:val="00482CB6"/>
    <w:rsid w:val="004837C7"/>
    <w:rsid w:val="004859D0"/>
    <w:rsid w:val="004869A0"/>
    <w:rsid w:val="00490578"/>
    <w:rsid w:val="0049059C"/>
    <w:rsid w:val="00491C16"/>
    <w:rsid w:val="00497A46"/>
    <w:rsid w:val="004B0085"/>
    <w:rsid w:val="004B4DAB"/>
    <w:rsid w:val="004C0EF6"/>
    <w:rsid w:val="004D2ABB"/>
    <w:rsid w:val="004D54E1"/>
    <w:rsid w:val="004E16B0"/>
    <w:rsid w:val="004E2A71"/>
    <w:rsid w:val="004E7A3A"/>
    <w:rsid w:val="004F2874"/>
    <w:rsid w:val="004F34C8"/>
    <w:rsid w:val="004F4B5E"/>
    <w:rsid w:val="00503347"/>
    <w:rsid w:val="005069D6"/>
    <w:rsid w:val="0050761C"/>
    <w:rsid w:val="00511018"/>
    <w:rsid w:val="005146AB"/>
    <w:rsid w:val="00517304"/>
    <w:rsid w:val="00517D20"/>
    <w:rsid w:val="005202F6"/>
    <w:rsid w:val="00520A14"/>
    <w:rsid w:val="005332C9"/>
    <w:rsid w:val="00536FC2"/>
    <w:rsid w:val="005444A3"/>
    <w:rsid w:val="00544E68"/>
    <w:rsid w:val="00545ED7"/>
    <w:rsid w:val="00551559"/>
    <w:rsid w:val="00553263"/>
    <w:rsid w:val="00553906"/>
    <w:rsid w:val="00555D38"/>
    <w:rsid w:val="00563983"/>
    <w:rsid w:val="00566B39"/>
    <w:rsid w:val="00566F78"/>
    <w:rsid w:val="00575346"/>
    <w:rsid w:val="0058456F"/>
    <w:rsid w:val="00586367"/>
    <w:rsid w:val="005964AA"/>
    <w:rsid w:val="005A145C"/>
    <w:rsid w:val="005A3F26"/>
    <w:rsid w:val="005A5BC7"/>
    <w:rsid w:val="005C1AF6"/>
    <w:rsid w:val="005C6F27"/>
    <w:rsid w:val="005C7D2F"/>
    <w:rsid w:val="005D2BCE"/>
    <w:rsid w:val="005D4148"/>
    <w:rsid w:val="005D5169"/>
    <w:rsid w:val="005E4EE7"/>
    <w:rsid w:val="0060155E"/>
    <w:rsid w:val="0060296A"/>
    <w:rsid w:val="0060317B"/>
    <w:rsid w:val="00607987"/>
    <w:rsid w:val="00611256"/>
    <w:rsid w:val="006118EF"/>
    <w:rsid w:val="00616E6A"/>
    <w:rsid w:val="0062017F"/>
    <w:rsid w:val="00624CF6"/>
    <w:rsid w:val="00625214"/>
    <w:rsid w:val="00627E20"/>
    <w:rsid w:val="0063235E"/>
    <w:rsid w:val="006326F2"/>
    <w:rsid w:val="00633EA6"/>
    <w:rsid w:val="0063469F"/>
    <w:rsid w:val="00636EF7"/>
    <w:rsid w:val="00642185"/>
    <w:rsid w:val="0064293C"/>
    <w:rsid w:val="006429F1"/>
    <w:rsid w:val="0064714F"/>
    <w:rsid w:val="00647B60"/>
    <w:rsid w:val="00650C2A"/>
    <w:rsid w:val="006513D9"/>
    <w:rsid w:val="00651A1E"/>
    <w:rsid w:val="00652E1D"/>
    <w:rsid w:val="00655080"/>
    <w:rsid w:val="006607CB"/>
    <w:rsid w:val="00660EA7"/>
    <w:rsid w:val="006628E8"/>
    <w:rsid w:val="00664B28"/>
    <w:rsid w:val="00670716"/>
    <w:rsid w:val="006707B3"/>
    <w:rsid w:val="006708BB"/>
    <w:rsid w:val="00671577"/>
    <w:rsid w:val="00672F82"/>
    <w:rsid w:val="00677E76"/>
    <w:rsid w:val="006816C8"/>
    <w:rsid w:val="00683AA0"/>
    <w:rsid w:val="00684808"/>
    <w:rsid w:val="00684F5D"/>
    <w:rsid w:val="00686817"/>
    <w:rsid w:val="006930E9"/>
    <w:rsid w:val="0069601F"/>
    <w:rsid w:val="006A13E4"/>
    <w:rsid w:val="006A6E98"/>
    <w:rsid w:val="006B271A"/>
    <w:rsid w:val="006B579C"/>
    <w:rsid w:val="006B654A"/>
    <w:rsid w:val="006C1576"/>
    <w:rsid w:val="006C182F"/>
    <w:rsid w:val="006C3D0A"/>
    <w:rsid w:val="006C43E3"/>
    <w:rsid w:val="006C6402"/>
    <w:rsid w:val="006C7B76"/>
    <w:rsid w:val="006D042E"/>
    <w:rsid w:val="006D0A20"/>
    <w:rsid w:val="006D16E8"/>
    <w:rsid w:val="006D718D"/>
    <w:rsid w:val="006E28E4"/>
    <w:rsid w:val="006F05F1"/>
    <w:rsid w:val="0070291C"/>
    <w:rsid w:val="0070371C"/>
    <w:rsid w:val="00706624"/>
    <w:rsid w:val="00710229"/>
    <w:rsid w:val="00710C0C"/>
    <w:rsid w:val="00712A8E"/>
    <w:rsid w:val="00712AC4"/>
    <w:rsid w:val="00713C12"/>
    <w:rsid w:val="00720109"/>
    <w:rsid w:val="00721198"/>
    <w:rsid w:val="0072213B"/>
    <w:rsid w:val="0072249D"/>
    <w:rsid w:val="00722504"/>
    <w:rsid w:val="00722950"/>
    <w:rsid w:val="00725620"/>
    <w:rsid w:val="007273F1"/>
    <w:rsid w:val="00742248"/>
    <w:rsid w:val="00746D08"/>
    <w:rsid w:val="00754062"/>
    <w:rsid w:val="0076018D"/>
    <w:rsid w:val="00764765"/>
    <w:rsid w:val="007751E4"/>
    <w:rsid w:val="00775A3F"/>
    <w:rsid w:val="00776217"/>
    <w:rsid w:val="00784D9F"/>
    <w:rsid w:val="007943A2"/>
    <w:rsid w:val="00795C9C"/>
    <w:rsid w:val="00796B85"/>
    <w:rsid w:val="007A1718"/>
    <w:rsid w:val="007A178F"/>
    <w:rsid w:val="007A191E"/>
    <w:rsid w:val="007A36A1"/>
    <w:rsid w:val="007B1F9C"/>
    <w:rsid w:val="007C2CD5"/>
    <w:rsid w:val="007C50A4"/>
    <w:rsid w:val="007C6D8C"/>
    <w:rsid w:val="007C72B2"/>
    <w:rsid w:val="007C7740"/>
    <w:rsid w:val="007D0E94"/>
    <w:rsid w:val="007D21B2"/>
    <w:rsid w:val="007D5FE2"/>
    <w:rsid w:val="007D64E6"/>
    <w:rsid w:val="007D7028"/>
    <w:rsid w:val="007E1D45"/>
    <w:rsid w:val="007E30D7"/>
    <w:rsid w:val="007E70A4"/>
    <w:rsid w:val="007F6DE7"/>
    <w:rsid w:val="00806A88"/>
    <w:rsid w:val="008110A3"/>
    <w:rsid w:val="008116C1"/>
    <w:rsid w:val="00811886"/>
    <w:rsid w:val="0081443C"/>
    <w:rsid w:val="00823F62"/>
    <w:rsid w:val="00825A72"/>
    <w:rsid w:val="00832520"/>
    <w:rsid w:val="00834647"/>
    <w:rsid w:val="00835173"/>
    <w:rsid w:val="00841A59"/>
    <w:rsid w:val="008465CA"/>
    <w:rsid w:val="00850503"/>
    <w:rsid w:val="00851479"/>
    <w:rsid w:val="00852490"/>
    <w:rsid w:val="00852B28"/>
    <w:rsid w:val="0085311B"/>
    <w:rsid w:val="008705CE"/>
    <w:rsid w:val="00872448"/>
    <w:rsid w:val="00872503"/>
    <w:rsid w:val="008750E2"/>
    <w:rsid w:val="00875172"/>
    <w:rsid w:val="008801EF"/>
    <w:rsid w:val="00881449"/>
    <w:rsid w:val="00882267"/>
    <w:rsid w:val="00882E69"/>
    <w:rsid w:val="008917BA"/>
    <w:rsid w:val="00891FED"/>
    <w:rsid w:val="0089451D"/>
    <w:rsid w:val="00895860"/>
    <w:rsid w:val="00897477"/>
    <w:rsid w:val="008B186E"/>
    <w:rsid w:val="008C1482"/>
    <w:rsid w:val="008C41A2"/>
    <w:rsid w:val="008C4974"/>
    <w:rsid w:val="008C7691"/>
    <w:rsid w:val="008D150E"/>
    <w:rsid w:val="008D3CBE"/>
    <w:rsid w:val="008D4EF8"/>
    <w:rsid w:val="008D69BD"/>
    <w:rsid w:val="008E2299"/>
    <w:rsid w:val="008E362E"/>
    <w:rsid w:val="008E5AD7"/>
    <w:rsid w:val="008E79C3"/>
    <w:rsid w:val="008F4117"/>
    <w:rsid w:val="008F4E0F"/>
    <w:rsid w:val="008F6FE8"/>
    <w:rsid w:val="008F7E63"/>
    <w:rsid w:val="00907B7F"/>
    <w:rsid w:val="0091313F"/>
    <w:rsid w:val="00913D26"/>
    <w:rsid w:val="0091749D"/>
    <w:rsid w:val="00922A0A"/>
    <w:rsid w:val="009250BE"/>
    <w:rsid w:val="00930B59"/>
    <w:rsid w:val="009312DB"/>
    <w:rsid w:val="009325DD"/>
    <w:rsid w:val="009328AC"/>
    <w:rsid w:val="00935409"/>
    <w:rsid w:val="00936C72"/>
    <w:rsid w:val="00937DA5"/>
    <w:rsid w:val="009410D9"/>
    <w:rsid w:val="00941D69"/>
    <w:rsid w:val="009460A9"/>
    <w:rsid w:val="009520E5"/>
    <w:rsid w:val="00955B15"/>
    <w:rsid w:val="009570BA"/>
    <w:rsid w:val="00957D04"/>
    <w:rsid w:val="00961589"/>
    <w:rsid w:val="0096499E"/>
    <w:rsid w:val="00964B46"/>
    <w:rsid w:val="00964B90"/>
    <w:rsid w:val="0097375D"/>
    <w:rsid w:val="00980E04"/>
    <w:rsid w:val="009855B0"/>
    <w:rsid w:val="0099028A"/>
    <w:rsid w:val="009961C1"/>
    <w:rsid w:val="009A0190"/>
    <w:rsid w:val="009A644A"/>
    <w:rsid w:val="009A68A6"/>
    <w:rsid w:val="009C0CDA"/>
    <w:rsid w:val="009C6C05"/>
    <w:rsid w:val="009D0A24"/>
    <w:rsid w:val="009D6AFF"/>
    <w:rsid w:val="009E0AC5"/>
    <w:rsid w:val="009F0FD6"/>
    <w:rsid w:val="009F2165"/>
    <w:rsid w:val="009F2E18"/>
    <w:rsid w:val="009F38BB"/>
    <w:rsid w:val="009F6EC4"/>
    <w:rsid w:val="00A00D47"/>
    <w:rsid w:val="00A02A49"/>
    <w:rsid w:val="00A02C0E"/>
    <w:rsid w:val="00A06E1A"/>
    <w:rsid w:val="00A071DB"/>
    <w:rsid w:val="00A078A6"/>
    <w:rsid w:val="00A1072C"/>
    <w:rsid w:val="00A14DB4"/>
    <w:rsid w:val="00A15103"/>
    <w:rsid w:val="00A171B8"/>
    <w:rsid w:val="00A2127A"/>
    <w:rsid w:val="00A21664"/>
    <w:rsid w:val="00A22104"/>
    <w:rsid w:val="00A23E7A"/>
    <w:rsid w:val="00A27A88"/>
    <w:rsid w:val="00A31CF4"/>
    <w:rsid w:val="00A31EC0"/>
    <w:rsid w:val="00A35554"/>
    <w:rsid w:val="00A36BD2"/>
    <w:rsid w:val="00A40CF5"/>
    <w:rsid w:val="00A40F46"/>
    <w:rsid w:val="00A41E46"/>
    <w:rsid w:val="00A47589"/>
    <w:rsid w:val="00A50A8E"/>
    <w:rsid w:val="00A55F55"/>
    <w:rsid w:val="00A6288E"/>
    <w:rsid w:val="00A63FF6"/>
    <w:rsid w:val="00A66A4C"/>
    <w:rsid w:val="00A72454"/>
    <w:rsid w:val="00A7258A"/>
    <w:rsid w:val="00A73127"/>
    <w:rsid w:val="00A73161"/>
    <w:rsid w:val="00A76B64"/>
    <w:rsid w:val="00A80D8A"/>
    <w:rsid w:val="00A8168F"/>
    <w:rsid w:val="00A82279"/>
    <w:rsid w:val="00A82B05"/>
    <w:rsid w:val="00A82BA2"/>
    <w:rsid w:val="00A932B5"/>
    <w:rsid w:val="00AA0E94"/>
    <w:rsid w:val="00AA7675"/>
    <w:rsid w:val="00AB34DE"/>
    <w:rsid w:val="00AB443A"/>
    <w:rsid w:val="00AC0EA3"/>
    <w:rsid w:val="00AC5B84"/>
    <w:rsid w:val="00AC6C92"/>
    <w:rsid w:val="00AD20C7"/>
    <w:rsid w:val="00AD2BBA"/>
    <w:rsid w:val="00AE65D4"/>
    <w:rsid w:val="00AE6B82"/>
    <w:rsid w:val="00AF27F1"/>
    <w:rsid w:val="00B0200B"/>
    <w:rsid w:val="00B07430"/>
    <w:rsid w:val="00B107E6"/>
    <w:rsid w:val="00B108E1"/>
    <w:rsid w:val="00B15904"/>
    <w:rsid w:val="00B23986"/>
    <w:rsid w:val="00B25D1F"/>
    <w:rsid w:val="00B32E31"/>
    <w:rsid w:val="00B36889"/>
    <w:rsid w:val="00B370F7"/>
    <w:rsid w:val="00B4140E"/>
    <w:rsid w:val="00B4560C"/>
    <w:rsid w:val="00B50E65"/>
    <w:rsid w:val="00B643CB"/>
    <w:rsid w:val="00B64DDE"/>
    <w:rsid w:val="00B66D5E"/>
    <w:rsid w:val="00B66E40"/>
    <w:rsid w:val="00B67FC2"/>
    <w:rsid w:val="00B70396"/>
    <w:rsid w:val="00B92E08"/>
    <w:rsid w:val="00B96284"/>
    <w:rsid w:val="00BA1388"/>
    <w:rsid w:val="00BA1491"/>
    <w:rsid w:val="00BA2719"/>
    <w:rsid w:val="00BA4322"/>
    <w:rsid w:val="00BA5AC4"/>
    <w:rsid w:val="00BA6481"/>
    <w:rsid w:val="00BB681F"/>
    <w:rsid w:val="00BB7447"/>
    <w:rsid w:val="00BD2FF0"/>
    <w:rsid w:val="00BE3C70"/>
    <w:rsid w:val="00BE4048"/>
    <w:rsid w:val="00BE5184"/>
    <w:rsid w:val="00BE6CBE"/>
    <w:rsid w:val="00BF0A40"/>
    <w:rsid w:val="00BF10E4"/>
    <w:rsid w:val="00BF5126"/>
    <w:rsid w:val="00C0028A"/>
    <w:rsid w:val="00C0034E"/>
    <w:rsid w:val="00C028D1"/>
    <w:rsid w:val="00C05417"/>
    <w:rsid w:val="00C0561E"/>
    <w:rsid w:val="00C10DA8"/>
    <w:rsid w:val="00C12507"/>
    <w:rsid w:val="00C15EE2"/>
    <w:rsid w:val="00C16409"/>
    <w:rsid w:val="00C258DA"/>
    <w:rsid w:val="00C25CBD"/>
    <w:rsid w:val="00C30D27"/>
    <w:rsid w:val="00C329E3"/>
    <w:rsid w:val="00C32D03"/>
    <w:rsid w:val="00C32D28"/>
    <w:rsid w:val="00C37443"/>
    <w:rsid w:val="00C40CA4"/>
    <w:rsid w:val="00C41862"/>
    <w:rsid w:val="00C42DE8"/>
    <w:rsid w:val="00C46BB3"/>
    <w:rsid w:val="00C4737F"/>
    <w:rsid w:val="00C4796B"/>
    <w:rsid w:val="00C52BBD"/>
    <w:rsid w:val="00C55BF1"/>
    <w:rsid w:val="00C62354"/>
    <w:rsid w:val="00C65959"/>
    <w:rsid w:val="00C67E46"/>
    <w:rsid w:val="00C70E29"/>
    <w:rsid w:val="00C74CE5"/>
    <w:rsid w:val="00C74EEC"/>
    <w:rsid w:val="00C76508"/>
    <w:rsid w:val="00C76605"/>
    <w:rsid w:val="00C9105C"/>
    <w:rsid w:val="00C910B7"/>
    <w:rsid w:val="00C9290B"/>
    <w:rsid w:val="00C93C2A"/>
    <w:rsid w:val="00C96446"/>
    <w:rsid w:val="00C9669E"/>
    <w:rsid w:val="00C97785"/>
    <w:rsid w:val="00CA4ADA"/>
    <w:rsid w:val="00CA5225"/>
    <w:rsid w:val="00CB0E87"/>
    <w:rsid w:val="00CB1E7B"/>
    <w:rsid w:val="00CB3155"/>
    <w:rsid w:val="00CC182F"/>
    <w:rsid w:val="00CC22EF"/>
    <w:rsid w:val="00CC236E"/>
    <w:rsid w:val="00CC3E13"/>
    <w:rsid w:val="00CC6356"/>
    <w:rsid w:val="00CC6606"/>
    <w:rsid w:val="00CD3544"/>
    <w:rsid w:val="00CD4E5B"/>
    <w:rsid w:val="00CE0340"/>
    <w:rsid w:val="00CE6A27"/>
    <w:rsid w:val="00CF7A64"/>
    <w:rsid w:val="00CF7CA5"/>
    <w:rsid w:val="00D01547"/>
    <w:rsid w:val="00D045BA"/>
    <w:rsid w:val="00D06EF1"/>
    <w:rsid w:val="00D10A07"/>
    <w:rsid w:val="00D164F4"/>
    <w:rsid w:val="00D20CA6"/>
    <w:rsid w:val="00D33E2D"/>
    <w:rsid w:val="00D3629B"/>
    <w:rsid w:val="00D429F0"/>
    <w:rsid w:val="00D44DE2"/>
    <w:rsid w:val="00D45B4E"/>
    <w:rsid w:val="00D4695B"/>
    <w:rsid w:val="00D51302"/>
    <w:rsid w:val="00D524AD"/>
    <w:rsid w:val="00D539A9"/>
    <w:rsid w:val="00D554F3"/>
    <w:rsid w:val="00D572E2"/>
    <w:rsid w:val="00D617CB"/>
    <w:rsid w:val="00D6216F"/>
    <w:rsid w:val="00D6577B"/>
    <w:rsid w:val="00D65999"/>
    <w:rsid w:val="00D670B1"/>
    <w:rsid w:val="00D7297A"/>
    <w:rsid w:val="00D72D5F"/>
    <w:rsid w:val="00D75EF9"/>
    <w:rsid w:val="00D82726"/>
    <w:rsid w:val="00D85BD0"/>
    <w:rsid w:val="00D921C5"/>
    <w:rsid w:val="00D9679F"/>
    <w:rsid w:val="00DA422C"/>
    <w:rsid w:val="00DB074F"/>
    <w:rsid w:val="00DB2808"/>
    <w:rsid w:val="00DB7426"/>
    <w:rsid w:val="00DB7DE3"/>
    <w:rsid w:val="00DC1457"/>
    <w:rsid w:val="00DC262A"/>
    <w:rsid w:val="00DC2DBD"/>
    <w:rsid w:val="00DC4551"/>
    <w:rsid w:val="00DC53C5"/>
    <w:rsid w:val="00DD0973"/>
    <w:rsid w:val="00DD22B5"/>
    <w:rsid w:val="00DE1E6C"/>
    <w:rsid w:val="00DE2528"/>
    <w:rsid w:val="00DE4121"/>
    <w:rsid w:val="00DF2DFE"/>
    <w:rsid w:val="00DF4F6A"/>
    <w:rsid w:val="00E00938"/>
    <w:rsid w:val="00E11209"/>
    <w:rsid w:val="00E14659"/>
    <w:rsid w:val="00E15244"/>
    <w:rsid w:val="00E173F3"/>
    <w:rsid w:val="00E2112A"/>
    <w:rsid w:val="00E227D4"/>
    <w:rsid w:val="00E22CF1"/>
    <w:rsid w:val="00E26297"/>
    <w:rsid w:val="00E30780"/>
    <w:rsid w:val="00E37F0D"/>
    <w:rsid w:val="00E409F2"/>
    <w:rsid w:val="00E4197A"/>
    <w:rsid w:val="00E44B8B"/>
    <w:rsid w:val="00E45DC3"/>
    <w:rsid w:val="00E46E7B"/>
    <w:rsid w:val="00E52E7E"/>
    <w:rsid w:val="00E534BA"/>
    <w:rsid w:val="00E53516"/>
    <w:rsid w:val="00E5461D"/>
    <w:rsid w:val="00E602A5"/>
    <w:rsid w:val="00E60708"/>
    <w:rsid w:val="00E643D0"/>
    <w:rsid w:val="00E6461F"/>
    <w:rsid w:val="00E6669F"/>
    <w:rsid w:val="00E66E38"/>
    <w:rsid w:val="00E67211"/>
    <w:rsid w:val="00E71A0B"/>
    <w:rsid w:val="00E87E57"/>
    <w:rsid w:val="00E91314"/>
    <w:rsid w:val="00E92D1D"/>
    <w:rsid w:val="00E9443F"/>
    <w:rsid w:val="00EA13B0"/>
    <w:rsid w:val="00EA1FF2"/>
    <w:rsid w:val="00EA360A"/>
    <w:rsid w:val="00EA6ADC"/>
    <w:rsid w:val="00EB1AFC"/>
    <w:rsid w:val="00EB6E52"/>
    <w:rsid w:val="00EC1FC9"/>
    <w:rsid w:val="00EC631B"/>
    <w:rsid w:val="00EC68F4"/>
    <w:rsid w:val="00ED0B17"/>
    <w:rsid w:val="00ED3AE8"/>
    <w:rsid w:val="00ED644D"/>
    <w:rsid w:val="00ED7315"/>
    <w:rsid w:val="00ED792F"/>
    <w:rsid w:val="00EE3ADD"/>
    <w:rsid w:val="00EE4E3D"/>
    <w:rsid w:val="00EF2343"/>
    <w:rsid w:val="00EF56E2"/>
    <w:rsid w:val="00EF643E"/>
    <w:rsid w:val="00F055A6"/>
    <w:rsid w:val="00F061DB"/>
    <w:rsid w:val="00F0636B"/>
    <w:rsid w:val="00F06A87"/>
    <w:rsid w:val="00F11E86"/>
    <w:rsid w:val="00F15068"/>
    <w:rsid w:val="00F151C5"/>
    <w:rsid w:val="00F1678C"/>
    <w:rsid w:val="00F17B78"/>
    <w:rsid w:val="00F17C35"/>
    <w:rsid w:val="00F22093"/>
    <w:rsid w:val="00F238B0"/>
    <w:rsid w:val="00F24C81"/>
    <w:rsid w:val="00F33153"/>
    <w:rsid w:val="00F35E5C"/>
    <w:rsid w:val="00F37EA5"/>
    <w:rsid w:val="00F4539C"/>
    <w:rsid w:val="00F45E3B"/>
    <w:rsid w:val="00F50DD2"/>
    <w:rsid w:val="00F5144B"/>
    <w:rsid w:val="00F56690"/>
    <w:rsid w:val="00F61DA1"/>
    <w:rsid w:val="00F660CB"/>
    <w:rsid w:val="00F73ECD"/>
    <w:rsid w:val="00F74A9B"/>
    <w:rsid w:val="00F74FC7"/>
    <w:rsid w:val="00F75F24"/>
    <w:rsid w:val="00F804F6"/>
    <w:rsid w:val="00F8191E"/>
    <w:rsid w:val="00F82F4A"/>
    <w:rsid w:val="00F84AD1"/>
    <w:rsid w:val="00F86E3A"/>
    <w:rsid w:val="00F873D8"/>
    <w:rsid w:val="00F90977"/>
    <w:rsid w:val="00FA24BE"/>
    <w:rsid w:val="00FA5BBE"/>
    <w:rsid w:val="00FA6BB4"/>
    <w:rsid w:val="00FB7477"/>
    <w:rsid w:val="00FC0EB7"/>
    <w:rsid w:val="00FC2D87"/>
    <w:rsid w:val="00FD7464"/>
    <w:rsid w:val="00FE17F1"/>
    <w:rsid w:val="00FE4B56"/>
    <w:rsid w:val="00FE4F8E"/>
    <w:rsid w:val="00FF0367"/>
    <w:rsid w:val="00FF2178"/>
    <w:rsid w:val="00FF3015"/>
    <w:rsid w:val="00FF352A"/>
    <w:rsid w:val="00FF3793"/>
    <w:rsid w:val="00FF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9669E"/>
    <w:pPr>
      <w:overflowPunct w:val="0"/>
      <w:autoSpaceDE w:val="0"/>
      <w:autoSpaceDN w:val="0"/>
      <w:adjustRightInd w:val="0"/>
      <w:textAlignment w:val="baseline"/>
    </w:pPr>
    <w:rPr>
      <w:rFonts w:ascii="Book Antiqua" w:hAnsi="Book Antiqua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43D0"/>
    <w:pPr>
      <w:keepNext/>
      <w:outlineLvl w:val="0"/>
    </w:pPr>
    <w:rPr>
      <w:b/>
      <w:sz w:val="22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643D0"/>
    <w:pPr>
      <w:keepNext/>
      <w:outlineLvl w:val="1"/>
    </w:pPr>
    <w:rPr>
      <w:sz w:val="22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643D0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E643D0"/>
    <w:pPr>
      <w:keepNext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43D0"/>
    <w:pPr>
      <w:keepNext/>
      <w:ind w:left="720" w:hanging="720"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643D0"/>
    <w:pPr>
      <w:keepNext/>
      <w:overflowPunct/>
      <w:autoSpaceDE/>
      <w:autoSpaceDN/>
      <w:adjustRightInd/>
      <w:textAlignment w:val="auto"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643D0"/>
    <w:pPr>
      <w:keepNext/>
      <w:jc w:val="center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643D0"/>
    <w:pPr>
      <w:keepNext/>
      <w:jc w:val="center"/>
      <w:outlineLvl w:val="7"/>
    </w:pPr>
    <w:rPr>
      <w:b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643D0"/>
    <w:pPr>
      <w:keepNext/>
      <w:outlineLvl w:val="8"/>
    </w:pPr>
    <w:rPr>
      <w:rFonts w:ascii="Times New Roman" w:hAnsi="Times New Roman"/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7312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312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73127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73127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7312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73127"/>
    <w:rPr>
      <w:rFonts w:ascii="Calibri" w:hAnsi="Calibr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73127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73127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73127"/>
    <w:rPr>
      <w:rFonts w:ascii="Cambria" w:hAnsi="Cambria" w:cs="Times New Roman"/>
      <w:sz w:val="22"/>
      <w:szCs w:val="22"/>
    </w:rPr>
  </w:style>
  <w:style w:type="paragraph" w:styleId="EnvelopeAddress">
    <w:name w:val="envelope address"/>
    <w:basedOn w:val="Normal"/>
    <w:uiPriority w:val="99"/>
    <w:rsid w:val="00E643D0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2"/>
      <w:szCs w:val="24"/>
    </w:rPr>
  </w:style>
  <w:style w:type="paragraph" w:styleId="BodyTextIndent">
    <w:name w:val="Body Text Indent"/>
    <w:basedOn w:val="Normal"/>
    <w:link w:val="BodyTextIndentChar"/>
    <w:uiPriority w:val="99"/>
    <w:rsid w:val="00E643D0"/>
    <w:pPr>
      <w:ind w:left="720"/>
    </w:pPr>
    <w:rPr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73127"/>
    <w:rPr>
      <w:rFonts w:ascii="Book Antiqua" w:hAnsi="Book Antiqua" w:cs="Times New Roman"/>
      <w:sz w:val="24"/>
    </w:rPr>
  </w:style>
  <w:style w:type="paragraph" w:styleId="BodyText">
    <w:name w:val="Body Text"/>
    <w:basedOn w:val="Normal"/>
    <w:link w:val="BodyTextChar"/>
    <w:uiPriority w:val="99"/>
    <w:rsid w:val="00E643D0"/>
    <w:rPr>
      <w:bCs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73127"/>
    <w:rPr>
      <w:rFonts w:ascii="Book Antiqua" w:hAnsi="Book Antiqua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E643D0"/>
    <w:pPr>
      <w:ind w:left="360"/>
    </w:pPr>
    <w:rPr>
      <w:bCs/>
      <w:sz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73127"/>
    <w:rPr>
      <w:rFonts w:ascii="Book Antiqua" w:hAnsi="Book Antiqua" w:cs="Times New Roman"/>
      <w:sz w:val="24"/>
    </w:rPr>
  </w:style>
  <w:style w:type="paragraph" w:styleId="Title">
    <w:name w:val="Title"/>
    <w:basedOn w:val="Normal"/>
    <w:link w:val="TitleChar"/>
    <w:uiPriority w:val="99"/>
    <w:qFormat/>
    <w:rsid w:val="00E643D0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73127"/>
    <w:rPr>
      <w:rFonts w:ascii="Cambria" w:hAnsi="Cambria" w:cs="Times New Roman"/>
      <w:b/>
      <w:bCs/>
      <w:kern w:val="28"/>
      <w:sz w:val="32"/>
      <w:szCs w:val="32"/>
    </w:rPr>
  </w:style>
  <w:style w:type="character" w:styleId="PageNumber">
    <w:name w:val="page number"/>
    <w:basedOn w:val="DefaultParagraphFont"/>
    <w:uiPriority w:val="99"/>
    <w:rsid w:val="00E643D0"/>
    <w:rPr>
      <w:rFonts w:cs="Times New Roman"/>
    </w:rPr>
  </w:style>
  <w:style w:type="paragraph" w:styleId="Footer">
    <w:name w:val="footer"/>
    <w:basedOn w:val="Normal"/>
    <w:link w:val="FooterChar"/>
    <w:autoRedefine/>
    <w:uiPriority w:val="99"/>
    <w:rsid w:val="00DC1457"/>
    <w:pPr>
      <w:tabs>
        <w:tab w:val="left" w:pos="0"/>
        <w:tab w:val="left" w:pos="720"/>
      </w:tabs>
      <w:spacing w:before="120"/>
    </w:pPr>
    <w:rPr>
      <w:rFonts w:ascii="Arial" w:hAnsi="Arial" w:cs="Arial"/>
      <w:bCs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C1457"/>
    <w:rPr>
      <w:rFonts w:ascii="Arial" w:hAnsi="Arial" w:cs="Arial"/>
      <w:bCs/>
      <w:sz w:val="24"/>
      <w:szCs w:val="24"/>
      <w:lang w:val="en-US" w:eastAsia="en-US" w:bidi="ar-SA"/>
    </w:rPr>
  </w:style>
  <w:style w:type="paragraph" w:styleId="Header">
    <w:name w:val="header"/>
    <w:basedOn w:val="Normal"/>
    <w:link w:val="HeaderChar"/>
    <w:uiPriority w:val="99"/>
    <w:rsid w:val="00E643D0"/>
    <w:pPr>
      <w:tabs>
        <w:tab w:val="center" w:pos="4320"/>
        <w:tab w:val="right" w:pos="8640"/>
      </w:tabs>
    </w:pPr>
    <w:rPr>
      <w:rFonts w:ascii="Courier" w:hAnsi="Courier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73127"/>
    <w:rPr>
      <w:rFonts w:ascii="Book Antiqua" w:hAnsi="Book Antiqua"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E643D0"/>
    <w:rPr>
      <w:rFonts w:ascii="Times New Roman" w:hAnsi="Times New Roman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73127"/>
    <w:rPr>
      <w:rFonts w:ascii="Book Antiqua" w:hAnsi="Book Antiqua" w:cs="Times New Roman"/>
      <w:sz w:val="24"/>
    </w:rPr>
  </w:style>
  <w:style w:type="paragraph" w:styleId="NormalWeb">
    <w:name w:val="Normal (Web)"/>
    <w:basedOn w:val="Normal"/>
    <w:uiPriority w:val="99"/>
    <w:rsid w:val="00E643D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E643D0"/>
    <w:pPr>
      <w:ind w:left="720" w:hanging="720"/>
    </w:pPr>
    <w:rPr>
      <w:sz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73127"/>
    <w:rPr>
      <w:rFonts w:ascii="Book Antiqua" w:hAnsi="Book Antiqua" w:cs="Times New Roman"/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E643D0"/>
    <w:rPr>
      <w:rFonts w:cs="Arial"/>
      <w:color w:val="00000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73127"/>
    <w:rPr>
      <w:rFonts w:ascii="Book Antiqua" w:hAnsi="Book Antiqua" w:cs="Times New Roman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rsid w:val="00E643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Arial Unicode MS" w:eastAsia="Arial Unicode MS" w:hAnsi="Arial Unicode MS" w:cs="Arial Unicode M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73127"/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rsid w:val="00E643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3127"/>
    <w:rPr>
      <w:rFonts w:cs="Times New Roman"/>
      <w:sz w:val="2"/>
    </w:rPr>
  </w:style>
  <w:style w:type="character" w:styleId="FollowedHyperlink">
    <w:name w:val="FollowedHyperlink"/>
    <w:basedOn w:val="DefaultParagraphFont"/>
    <w:uiPriority w:val="99"/>
    <w:rsid w:val="00310BBC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6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320</Words>
  <Characters>1826</Characters>
  <Application>Microsoft Office Outlook</Application>
  <DocSecurity>0</DocSecurity>
  <Lines>0</Lines>
  <Paragraphs>0</Paragraphs>
  <ScaleCrop>false</ScaleCrop>
  <Company>Psychologist Examiner's Board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BOARD OF PSYCHOLOGIST EXAMINERS</dc:title>
  <dc:subject/>
  <dc:creator>Psychologist Examiner's Board</dc:creator>
  <cp:keywords/>
  <dc:description/>
  <cp:lastModifiedBy>DebraO</cp:lastModifiedBy>
  <cp:revision>3</cp:revision>
  <cp:lastPrinted>2010-05-05T23:28:00Z</cp:lastPrinted>
  <dcterms:created xsi:type="dcterms:W3CDTF">2010-05-06T14:47:00Z</dcterms:created>
  <dcterms:modified xsi:type="dcterms:W3CDTF">2010-05-06T15:21:00Z</dcterms:modified>
</cp:coreProperties>
</file>